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11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gridCol w:w="900"/>
        <w:gridCol w:w="904"/>
      </w:tblGrid>
      <w:tr w:rsidR="00172CE3" w14:paraId="2987FD73" w14:textId="77777777" w:rsidTr="00172CE3">
        <w:trPr>
          <w:trHeight w:val="3574"/>
        </w:trPr>
        <w:tc>
          <w:tcPr>
            <w:tcW w:w="11018" w:type="dxa"/>
            <w:gridSpan w:val="3"/>
            <w:vAlign w:val="bottom"/>
            <w:hideMark/>
          </w:tcPr>
          <w:p w14:paraId="7D69C8F6" w14:textId="04ED4CBE" w:rsidR="00172CE3" w:rsidRDefault="00552A5A" w:rsidP="00B655C7">
            <w:pPr>
              <w:pStyle w:val="Title"/>
            </w:pPr>
            <w:bookmarkStart w:id="0" w:name="_Toc380666654"/>
            <w:bookmarkStart w:id="1" w:name="_Toc391370315"/>
            <w:r>
              <w:t>[</w:t>
            </w:r>
            <w:r w:rsidR="00A6631B">
              <w:t xml:space="preserve">Generating system </w:t>
            </w:r>
            <w:r>
              <w:t>Name]</w:t>
            </w:r>
            <w:r w:rsidR="00172CE3">
              <w:t xml:space="preserve"> </w:t>
            </w:r>
          </w:p>
          <w:p w14:paraId="5E4F76A8" w14:textId="77777777" w:rsidR="00172CE3" w:rsidRDefault="00172CE3" w:rsidP="00B655C7">
            <w:pPr>
              <w:pStyle w:val="Title"/>
              <w:rPr>
                <w:sz w:val="20"/>
                <w:szCs w:val="20"/>
              </w:rPr>
            </w:pPr>
            <w:r>
              <w:t>REleasable User Guide</w:t>
            </w:r>
          </w:p>
        </w:tc>
      </w:tr>
      <w:tr w:rsidR="00172CE3" w14:paraId="2D188F1A" w14:textId="77777777" w:rsidTr="00172CE3">
        <w:trPr>
          <w:trHeight w:val="437"/>
        </w:trPr>
        <w:tc>
          <w:tcPr>
            <w:tcW w:w="11018" w:type="dxa"/>
            <w:gridSpan w:val="3"/>
          </w:tcPr>
          <w:p w14:paraId="6112E643" w14:textId="77777777" w:rsidR="00172CE3" w:rsidRDefault="00172CE3" w:rsidP="00B655C7">
            <w:pPr>
              <w:pStyle w:val="BodyText"/>
            </w:pPr>
          </w:p>
        </w:tc>
      </w:tr>
      <w:tr w:rsidR="00172CE3" w14:paraId="26CFD2CA" w14:textId="77777777" w:rsidTr="003A07DC">
        <w:trPr>
          <w:trHeight w:val="1788"/>
        </w:trPr>
        <w:tc>
          <w:tcPr>
            <w:tcW w:w="11018" w:type="dxa"/>
            <w:gridSpan w:val="3"/>
            <w:hideMark/>
          </w:tcPr>
          <w:p w14:paraId="2236AE77" w14:textId="77777777" w:rsidR="00172CE3" w:rsidRDefault="00172CE3" w:rsidP="00B655C7">
            <w:pPr>
              <w:pStyle w:val="FrontCoverSubtitle"/>
            </w:pPr>
          </w:p>
        </w:tc>
      </w:tr>
      <w:tr w:rsidR="00172CE3" w14:paraId="7F2B4A5B" w14:textId="77777777" w:rsidTr="00172CE3">
        <w:tc>
          <w:tcPr>
            <w:tcW w:w="9214" w:type="dxa"/>
            <w:vAlign w:val="center"/>
            <w:hideMark/>
          </w:tcPr>
          <w:p w14:paraId="0DD654C5" w14:textId="1518A2F7" w:rsidR="00172CE3" w:rsidRDefault="00172CE3" w:rsidP="003E269E">
            <w:pPr>
              <w:pStyle w:val="Published"/>
            </w:pPr>
            <w:r w:rsidRPr="00172CE3">
              <w:rPr>
                <w:sz w:val="32"/>
              </w:rPr>
              <w:t>Th</w:t>
            </w:r>
            <w:r w:rsidR="00970650">
              <w:rPr>
                <w:sz w:val="32"/>
              </w:rPr>
              <w:t>is</w:t>
            </w:r>
            <w:r w:rsidRPr="00172CE3">
              <w:rPr>
                <w:sz w:val="32"/>
              </w:rPr>
              <w:t xml:space="preserve"> template </w:t>
            </w:r>
            <w:r w:rsidR="00DC66A3">
              <w:rPr>
                <w:sz w:val="32"/>
              </w:rPr>
              <w:t xml:space="preserve">is designed </w:t>
            </w:r>
            <w:r w:rsidRPr="00172CE3">
              <w:rPr>
                <w:sz w:val="32"/>
              </w:rPr>
              <w:t xml:space="preserve">for use in the creation of </w:t>
            </w:r>
            <w:r w:rsidR="00A7480C">
              <w:rPr>
                <w:sz w:val="32"/>
              </w:rPr>
              <w:t>a</w:t>
            </w:r>
            <w:r w:rsidRPr="00172CE3">
              <w:rPr>
                <w:sz w:val="32"/>
              </w:rPr>
              <w:t xml:space="preserve"> </w:t>
            </w:r>
            <w:r w:rsidR="003E269E">
              <w:rPr>
                <w:sz w:val="32"/>
              </w:rPr>
              <w:t>R</w:t>
            </w:r>
            <w:r w:rsidR="003E269E" w:rsidRPr="00172CE3">
              <w:rPr>
                <w:sz w:val="32"/>
              </w:rPr>
              <w:t xml:space="preserve">eleasable </w:t>
            </w:r>
            <w:r w:rsidR="003E269E">
              <w:rPr>
                <w:sz w:val="32"/>
              </w:rPr>
              <w:t>U</w:t>
            </w:r>
            <w:r w:rsidR="003E269E" w:rsidRPr="00172CE3">
              <w:rPr>
                <w:sz w:val="32"/>
              </w:rPr>
              <w:t xml:space="preserve">ser </w:t>
            </w:r>
            <w:r w:rsidR="003E269E">
              <w:rPr>
                <w:sz w:val="32"/>
              </w:rPr>
              <w:t>G</w:t>
            </w:r>
            <w:r w:rsidR="003E269E" w:rsidRPr="00172CE3">
              <w:rPr>
                <w:sz w:val="32"/>
              </w:rPr>
              <w:t xml:space="preserve">uide </w:t>
            </w:r>
            <w:r w:rsidR="003E269E">
              <w:rPr>
                <w:sz w:val="32"/>
              </w:rPr>
              <w:t xml:space="preserve">(RUG) </w:t>
            </w:r>
            <w:r w:rsidRPr="00172CE3">
              <w:rPr>
                <w:sz w:val="32"/>
              </w:rPr>
              <w:t xml:space="preserve">for </w:t>
            </w:r>
            <w:r w:rsidR="00A7480C">
              <w:rPr>
                <w:sz w:val="32"/>
              </w:rPr>
              <w:t xml:space="preserve">a </w:t>
            </w:r>
            <w:r w:rsidRPr="00172CE3">
              <w:rPr>
                <w:sz w:val="32"/>
              </w:rPr>
              <w:t>generating system</w:t>
            </w:r>
            <w:r w:rsidR="00301EF7">
              <w:rPr>
                <w:sz w:val="32"/>
              </w:rPr>
              <w:t xml:space="preserve"> and needs to be read in conjunction with the Guideline document for </w:t>
            </w:r>
            <w:r w:rsidR="003E269E">
              <w:rPr>
                <w:sz w:val="32"/>
              </w:rPr>
              <w:t>R</w:t>
            </w:r>
            <w:r w:rsidR="00301EF7">
              <w:rPr>
                <w:sz w:val="32"/>
              </w:rPr>
              <w:t xml:space="preserve">eleasable </w:t>
            </w:r>
            <w:r w:rsidR="003E269E">
              <w:rPr>
                <w:sz w:val="32"/>
              </w:rPr>
              <w:t>U</w:t>
            </w:r>
            <w:r w:rsidR="00301EF7">
              <w:rPr>
                <w:sz w:val="32"/>
              </w:rPr>
              <w:t xml:space="preserve">ser </w:t>
            </w:r>
            <w:r w:rsidR="003E269E">
              <w:rPr>
                <w:sz w:val="32"/>
              </w:rPr>
              <w:t>G</w:t>
            </w:r>
            <w:r w:rsidR="00301EF7">
              <w:rPr>
                <w:sz w:val="32"/>
              </w:rPr>
              <w:t>uide</w:t>
            </w:r>
            <w:r w:rsidRPr="00172CE3">
              <w:rPr>
                <w:sz w:val="32"/>
              </w:rPr>
              <w:t xml:space="preserve"> </w:t>
            </w:r>
            <w:r w:rsidR="003E269E">
              <w:rPr>
                <w:sz w:val="32"/>
              </w:rPr>
              <w:t>and the Power System Model Guidelines</w:t>
            </w:r>
          </w:p>
        </w:tc>
        <w:tc>
          <w:tcPr>
            <w:tcW w:w="900" w:type="dxa"/>
            <w:tcMar>
              <w:top w:w="0" w:type="dxa"/>
              <w:left w:w="0" w:type="dxa"/>
              <w:bottom w:w="0" w:type="dxa"/>
              <w:right w:w="0" w:type="dxa"/>
            </w:tcMar>
            <w:vAlign w:val="center"/>
            <w:hideMark/>
          </w:tcPr>
          <w:p w14:paraId="727EC4AF" w14:textId="77777777" w:rsidR="00172CE3" w:rsidRDefault="00172CE3" w:rsidP="00B655C7">
            <w:pPr>
              <w:pStyle w:val="Published"/>
              <w:jc w:val="right"/>
            </w:pPr>
          </w:p>
        </w:tc>
        <w:tc>
          <w:tcPr>
            <w:tcW w:w="904" w:type="dxa"/>
            <w:tcMar>
              <w:top w:w="0" w:type="dxa"/>
              <w:left w:w="0" w:type="dxa"/>
              <w:bottom w:w="0" w:type="dxa"/>
              <w:right w:w="0" w:type="dxa"/>
            </w:tcMar>
            <w:vAlign w:val="center"/>
            <w:hideMark/>
          </w:tcPr>
          <w:p w14:paraId="044C537B" w14:textId="77777777" w:rsidR="00172CE3" w:rsidRDefault="00172CE3" w:rsidP="00B655C7">
            <w:pPr>
              <w:pStyle w:val="Published"/>
              <w:jc w:val="right"/>
            </w:pPr>
          </w:p>
        </w:tc>
      </w:tr>
    </w:tbl>
    <w:p w14:paraId="3AD0797F" w14:textId="77777777" w:rsidR="00172CE3" w:rsidRDefault="00172CE3" w:rsidP="00172CE3">
      <w:pPr>
        <w:pStyle w:val="BodyText"/>
      </w:pPr>
    </w:p>
    <w:p w14:paraId="02DD0CF7" w14:textId="77777777" w:rsidR="00172CE3" w:rsidRDefault="00172CE3" w:rsidP="00172CE3">
      <w:pPr>
        <w:pStyle w:val="BodyText"/>
        <w:sectPr w:rsidR="00172CE3" w:rsidSect="00846111">
          <w:headerReference w:type="default" r:id="rId14"/>
          <w:footerReference w:type="default" r:id="rId15"/>
          <w:pgSz w:w="11906" w:h="16838"/>
          <w:pgMar w:top="1871" w:right="1361" w:bottom="1871" w:left="1361" w:header="567" w:footer="567" w:gutter="0"/>
          <w:cols w:space="708"/>
          <w:docGrid w:linePitch="360"/>
        </w:sectPr>
      </w:pPr>
    </w:p>
    <w:p w14:paraId="754713A7" w14:textId="6FA99B37" w:rsidR="00172CE3" w:rsidRDefault="00172CE3" w:rsidP="00552A5A">
      <w:pPr>
        <w:pStyle w:val="BodyText"/>
      </w:pPr>
      <w:r w:rsidRPr="00552A5A">
        <w:rPr>
          <w:b/>
          <w:color w:val="1E4164" w:themeColor="accent6"/>
          <w:sz w:val="22"/>
        </w:rPr>
        <w:lastRenderedPageBreak/>
        <w:t>Version</w:t>
      </w:r>
      <w:r w:rsidR="00DC66A3">
        <w:rPr>
          <w:rStyle w:val="FootnoteReference"/>
          <w:b/>
          <w:color w:val="1E4164" w:themeColor="accent6"/>
          <w:sz w:val="22"/>
        </w:rPr>
        <w:footnoteReference w:id="1"/>
      </w:r>
      <w:r>
        <w:t xml:space="preserve"> </w:t>
      </w:r>
    </w:p>
    <w:tbl>
      <w:tblPr>
        <w:tblStyle w:val="AEMOTable"/>
        <w:tblW w:w="5000" w:type="pct"/>
        <w:tblLook w:val="0420" w:firstRow="1" w:lastRow="0" w:firstColumn="0" w:lastColumn="0" w:noHBand="0" w:noVBand="1"/>
      </w:tblPr>
      <w:tblGrid>
        <w:gridCol w:w="1560"/>
        <w:gridCol w:w="4395"/>
        <w:gridCol w:w="3229"/>
      </w:tblGrid>
      <w:tr w:rsidR="00172CE3" w14:paraId="71E796FF" w14:textId="77777777" w:rsidTr="00B655C7">
        <w:trPr>
          <w:cnfStyle w:val="100000000000" w:firstRow="1" w:lastRow="0" w:firstColumn="0" w:lastColumn="0" w:oddVBand="0" w:evenVBand="0" w:oddHBand="0" w:evenHBand="0" w:firstRowFirstColumn="0" w:firstRowLastColumn="0" w:lastRowFirstColumn="0" w:lastRowLastColumn="0"/>
        </w:trPr>
        <w:tc>
          <w:tcPr>
            <w:tcW w:w="849" w:type="pct"/>
          </w:tcPr>
          <w:p w14:paraId="0F803D06" w14:textId="77777777" w:rsidR="00172CE3" w:rsidRDefault="00172CE3" w:rsidP="00B655C7">
            <w:pPr>
              <w:pStyle w:val="TableTitle"/>
            </w:pPr>
            <w:r>
              <w:t xml:space="preserve">Version </w:t>
            </w:r>
          </w:p>
        </w:tc>
        <w:tc>
          <w:tcPr>
            <w:tcW w:w="2393" w:type="pct"/>
          </w:tcPr>
          <w:p w14:paraId="45B1C281" w14:textId="77777777" w:rsidR="00172CE3" w:rsidRDefault="00172CE3" w:rsidP="00B655C7">
            <w:pPr>
              <w:pStyle w:val="TableTitle"/>
            </w:pPr>
            <w:r>
              <w:t>Update</w:t>
            </w:r>
          </w:p>
        </w:tc>
        <w:tc>
          <w:tcPr>
            <w:tcW w:w="1758" w:type="pct"/>
          </w:tcPr>
          <w:p w14:paraId="4F7FB8F6" w14:textId="77777777" w:rsidR="00172CE3" w:rsidRDefault="00172CE3" w:rsidP="00B655C7">
            <w:pPr>
              <w:pStyle w:val="TableTitle"/>
            </w:pPr>
            <w:r>
              <w:t>Date [dd/mm/yyyy]</w:t>
            </w:r>
          </w:p>
        </w:tc>
      </w:tr>
      <w:tr w:rsidR="00172CE3" w14:paraId="5002DE20" w14:textId="77777777" w:rsidTr="00B655C7">
        <w:trPr>
          <w:cnfStyle w:val="000000100000" w:firstRow="0" w:lastRow="0" w:firstColumn="0" w:lastColumn="0" w:oddVBand="0" w:evenVBand="0" w:oddHBand="1" w:evenHBand="0" w:firstRowFirstColumn="0" w:firstRowLastColumn="0" w:lastRowFirstColumn="0" w:lastRowLastColumn="0"/>
        </w:trPr>
        <w:tc>
          <w:tcPr>
            <w:tcW w:w="849" w:type="pct"/>
          </w:tcPr>
          <w:p w14:paraId="5C98A879" w14:textId="77777777" w:rsidR="00172CE3" w:rsidRDefault="00172CE3" w:rsidP="00B655C7">
            <w:pPr>
              <w:pStyle w:val="TableText"/>
            </w:pPr>
            <w:r>
              <w:t>1</w:t>
            </w:r>
          </w:p>
        </w:tc>
        <w:tc>
          <w:tcPr>
            <w:tcW w:w="2393" w:type="pct"/>
          </w:tcPr>
          <w:p w14:paraId="67842344" w14:textId="77777777" w:rsidR="00172CE3" w:rsidRDefault="00172CE3" w:rsidP="00B655C7">
            <w:pPr>
              <w:pStyle w:val="TableText"/>
            </w:pPr>
            <w:r>
              <w:t xml:space="preserve">Initial version provided with the application to connect. </w:t>
            </w:r>
          </w:p>
        </w:tc>
        <w:tc>
          <w:tcPr>
            <w:tcW w:w="1758" w:type="pct"/>
          </w:tcPr>
          <w:p w14:paraId="5349C477" w14:textId="77777777" w:rsidR="00172CE3" w:rsidRDefault="00172CE3" w:rsidP="00B655C7">
            <w:pPr>
              <w:pStyle w:val="TableText"/>
            </w:pPr>
          </w:p>
        </w:tc>
      </w:tr>
      <w:tr w:rsidR="00172CE3" w14:paraId="01D4680B" w14:textId="77777777" w:rsidTr="00B655C7">
        <w:trPr>
          <w:cnfStyle w:val="000000010000" w:firstRow="0" w:lastRow="0" w:firstColumn="0" w:lastColumn="0" w:oddVBand="0" w:evenVBand="0" w:oddHBand="0" w:evenHBand="1" w:firstRowFirstColumn="0" w:firstRowLastColumn="0" w:lastRowFirstColumn="0" w:lastRowLastColumn="0"/>
        </w:trPr>
        <w:tc>
          <w:tcPr>
            <w:tcW w:w="849" w:type="pct"/>
          </w:tcPr>
          <w:p w14:paraId="191043C0" w14:textId="77777777" w:rsidR="00172CE3" w:rsidRDefault="00172CE3" w:rsidP="00B655C7">
            <w:pPr>
              <w:pStyle w:val="TableText"/>
            </w:pPr>
          </w:p>
        </w:tc>
        <w:tc>
          <w:tcPr>
            <w:tcW w:w="2393" w:type="pct"/>
          </w:tcPr>
          <w:p w14:paraId="2003D33A" w14:textId="77777777" w:rsidR="00172CE3" w:rsidRDefault="00172CE3" w:rsidP="00B655C7">
            <w:pPr>
              <w:pStyle w:val="TableText"/>
            </w:pPr>
          </w:p>
        </w:tc>
        <w:tc>
          <w:tcPr>
            <w:tcW w:w="1758" w:type="pct"/>
          </w:tcPr>
          <w:p w14:paraId="4DCB0D92" w14:textId="77777777" w:rsidR="00172CE3" w:rsidRDefault="00172CE3" w:rsidP="00B655C7">
            <w:pPr>
              <w:pStyle w:val="TableText"/>
            </w:pPr>
          </w:p>
        </w:tc>
      </w:tr>
    </w:tbl>
    <w:p w14:paraId="4CA824D8" w14:textId="77777777" w:rsidR="00147312" w:rsidRDefault="00147312" w:rsidP="00147312">
      <w:pPr>
        <w:pStyle w:val="BodyText"/>
      </w:pPr>
    </w:p>
    <w:p w14:paraId="699A4ACF" w14:textId="77777777" w:rsidR="00147312" w:rsidRDefault="00147312">
      <w:pPr>
        <w:spacing w:after="160" w:line="259" w:lineRule="auto"/>
        <w:jc w:val="left"/>
        <w:rPr>
          <w:rFonts w:asciiTheme="majorHAnsi" w:eastAsiaTheme="majorEastAsia" w:hAnsiTheme="majorHAnsi" w:cstheme="majorBidi"/>
          <w:b/>
          <w:bCs/>
          <w:color w:val="1E4164" w:themeColor="accent6"/>
          <w:sz w:val="22"/>
        </w:rPr>
      </w:pPr>
      <w:r>
        <w:br w:type="page"/>
      </w:r>
    </w:p>
    <w:p w14:paraId="5F34DDF5" w14:textId="77777777" w:rsidR="00172CE3" w:rsidRPr="00552A5A" w:rsidRDefault="00172CE3" w:rsidP="00552A5A">
      <w:pPr>
        <w:pStyle w:val="BodyText"/>
        <w:rPr>
          <w:b/>
          <w:color w:val="1E4164" w:themeColor="accent6"/>
          <w:sz w:val="22"/>
        </w:rPr>
      </w:pPr>
      <w:r w:rsidRPr="00552A5A">
        <w:rPr>
          <w:b/>
          <w:color w:val="1E4164" w:themeColor="accent6"/>
          <w:sz w:val="22"/>
        </w:rPr>
        <w:lastRenderedPageBreak/>
        <w:t>Contents</w:t>
      </w:r>
    </w:p>
    <w:p w14:paraId="0A33FC63" w14:textId="3E299741" w:rsidR="00172CE3" w:rsidRDefault="00D3459F" w:rsidP="00172CE3">
      <w:pPr>
        <w:pStyle w:val="BodyText"/>
      </w:pPr>
      <w:r>
        <w:t>B</w:t>
      </w:r>
      <w:r w:rsidR="00172CE3">
        <w:t xml:space="preserve">elow is a suggested table of contents for the releasable user guide. </w:t>
      </w:r>
    </w:p>
    <w:p w14:paraId="07662986" w14:textId="77777777" w:rsidR="00172CE3" w:rsidRDefault="00172CE3" w:rsidP="00172CE3">
      <w:pPr>
        <w:pStyle w:val="BodyText"/>
        <w:rPr>
          <w:b/>
          <w:sz w:val="18"/>
        </w:rPr>
      </w:pPr>
      <w:r w:rsidRPr="006B4932">
        <w:rPr>
          <w:b/>
          <w:sz w:val="18"/>
        </w:rPr>
        <w:t>Suggested Table of Contents</w:t>
      </w:r>
    </w:p>
    <w:p w14:paraId="5164E702" w14:textId="77777777" w:rsidR="000A1877" w:rsidRDefault="00147312">
      <w:pPr>
        <w:pStyle w:val="TOC1"/>
        <w:rPr>
          <w:rFonts w:asciiTheme="minorHAnsi" w:eastAsiaTheme="minorEastAsia" w:hAnsiTheme="minorHAnsi" w:cstheme="minorBidi"/>
          <w:b w:val="0"/>
          <w:color w:val="auto"/>
          <w:sz w:val="22"/>
          <w:szCs w:val="22"/>
          <w:lang w:eastAsia="en-AU"/>
        </w:rPr>
      </w:pPr>
      <w:r>
        <w:rPr>
          <w:b w:val="0"/>
          <w:sz w:val="18"/>
        </w:rPr>
        <w:fldChar w:fldCharType="begin"/>
      </w:r>
      <w:r>
        <w:rPr>
          <w:b w:val="0"/>
          <w:sz w:val="18"/>
        </w:rPr>
        <w:instrText xml:space="preserve"> TOC \h \z \t "Heading 3,1,Heading 4,2,Appendix Heading 3,1" </w:instrText>
      </w:r>
      <w:r>
        <w:rPr>
          <w:b w:val="0"/>
          <w:sz w:val="18"/>
        </w:rPr>
        <w:fldChar w:fldCharType="separate"/>
      </w:r>
      <w:hyperlink w:anchor="_Toc507412037" w:history="1">
        <w:r w:rsidR="000A1877" w:rsidRPr="00F9393A">
          <w:rPr>
            <w:rStyle w:val="Hyperlink"/>
          </w:rPr>
          <w:t>1.</w:t>
        </w:r>
        <w:r w:rsidR="000A1877">
          <w:rPr>
            <w:rFonts w:asciiTheme="minorHAnsi" w:eastAsiaTheme="minorEastAsia" w:hAnsiTheme="minorHAnsi" w:cstheme="minorBidi"/>
            <w:b w:val="0"/>
            <w:color w:val="auto"/>
            <w:sz w:val="22"/>
            <w:szCs w:val="22"/>
            <w:lang w:eastAsia="en-AU"/>
          </w:rPr>
          <w:tab/>
        </w:r>
        <w:r w:rsidR="000A1877" w:rsidRPr="00F9393A">
          <w:rPr>
            <w:rStyle w:val="Hyperlink"/>
          </w:rPr>
          <w:t>Introduction</w:t>
        </w:r>
        <w:r w:rsidR="000A1877">
          <w:rPr>
            <w:webHidden/>
          </w:rPr>
          <w:tab/>
        </w:r>
        <w:r w:rsidR="000A1877">
          <w:rPr>
            <w:webHidden/>
          </w:rPr>
          <w:fldChar w:fldCharType="begin"/>
        </w:r>
        <w:r w:rsidR="000A1877">
          <w:rPr>
            <w:webHidden/>
          </w:rPr>
          <w:instrText xml:space="preserve"> PAGEREF _Toc507412037 \h </w:instrText>
        </w:r>
        <w:r w:rsidR="000A1877">
          <w:rPr>
            <w:webHidden/>
          </w:rPr>
        </w:r>
        <w:r w:rsidR="000A1877">
          <w:rPr>
            <w:webHidden/>
          </w:rPr>
          <w:fldChar w:fldCharType="separate"/>
        </w:r>
        <w:r w:rsidR="000A1877">
          <w:rPr>
            <w:webHidden/>
          </w:rPr>
          <w:t>12</w:t>
        </w:r>
        <w:r w:rsidR="000A1877">
          <w:rPr>
            <w:webHidden/>
          </w:rPr>
          <w:fldChar w:fldCharType="end"/>
        </w:r>
      </w:hyperlink>
    </w:p>
    <w:p w14:paraId="26FF1AEF" w14:textId="77777777" w:rsidR="000A1877" w:rsidRDefault="00042088">
      <w:pPr>
        <w:pStyle w:val="TOC2"/>
        <w:rPr>
          <w:caps w:val="0"/>
          <w:color w:val="auto"/>
          <w:sz w:val="22"/>
        </w:rPr>
      </w:pPr>
      <w:hyperlink w:anchor="_Toc507412038" w:history="1">
        <w:r w:rsidR="000A1877" w:rsidRPr="00F9393A">
          <w:rPr>
            <w:rStyle w:val="Hyperlink"/>
          </w:rPr>
          <w:t>1.1</w:t>
        </w:r>
        <w:r w:rsidR="000A1877">
          <w:rPr>
            <w:caps w:val="0"/>
            <w:color w:val="auto"/>
            <w:sz w:val="22"/>
          </w:rPr>
          <w:tab/>
        </w:r>
        <w:r w:rsidR="000A1877" w:rsidRPr="00F9393A">
          <w:rPr>
            <w:rStyle w:val="Hyperlink"/>
          </w:rPr>
          <w:t>Broad description of generating system</w:t>
        </w:r>
        <w:r w:rsidR="000A1877">
          <w:rPr>
            <w:webHidden/>
          </w:rPr>
          <w:tab/>
        </w:r>
        <w:r w:rsidR="000A1877">
          <w:rPr>
            <w:webHidden/>
          </w:rPr>
          <w:fldChar w:fldCharType="begin"/>
        </w:r>
        <w:r w:rsidR="000A1877">
          <w:rPr>
            <w:webHidden/>
          </w:rPr>
          <w:instrText xml:space="preserve"> PAGEREF _Toc507412038 \h </w:instrText>
        </w:r>
        <w:r w:rsidR="000A1877">
          <w:rPr>
            <w:webHidden/>
          </w:rPr>
        </w:r>
        <w:r w:rsidR="000A1877">
          <w:rPr>
            <w:webHidden/>
          </w:rPr>
          <w:fldChar w:fldCharType="separate"/>
        </w:r>
        <w:r w:rsidR="000A1877">
          <w:rPr>
            <w:webHidden/>
          </w:rPr>
          <w:t>12</w:t>
        </w:r>
        <w:r w:rsidR="000A1877">
          <w:rPr>
            <w:webHidden/>
          </w:rPr>
          <w:fldChar w:fldCharType="end"/>
        </w:r>
      </w:hyperlink>
    </w:p>
    <w:p w14:paraId="23B9092F" w14:textId="77777777" w:rsidR="000A1877" w:rsidRDefault="00042088">
      <w:pPr>
        <w:pStyle w:val="TOC2"/>
        <w:rPr>
          <w:caps w:val="0"/>
          <w:color w:val="auto"/>
          <w:sz w:val="22"/>
        </w:rPr>
      </w:pPr>
      <w:hyperlink w:anchor="_Toc507412039" w:history="1">
        <w:r w:rsidR="000A1877" w:rsidRPr="00F9393A">
          <w:rPr>
            <w:rStyle w:val="Hyperlink"/>
          </w:rPr>
          <w:t>1.2</w:t>
        </w:r>
        <w:r w:rsidR="000A1877">
          <w:rPr>
            <w:caps w:val="0"/>
            <w:color w:val="auto"/>
            <w:sz w:val="22"/>
          </w:rPr>
          <w:tab/>
        </w:r>
        <w:r w:rsidR="000A1877" w:rsidRPr="00F9393A">
          <w:rPr>
            <w:rStyle w:val="Hyperlink"/>
          </w:rPr>
          <w:t>Expected timeframes</w:t>
        </w:r>
        <w:r w:rsidR="000A1877">
          <w:rPr>
            <w:webHidden/>
          </w:rPr>
          <w:tab/>
        </w:r>
        <w:r w:rsidR="000A1877">
          <w:rPr>
            <w:webHidden/>
          </w:rPr>
          <w:fldChar w:fldCharType="begin"/>
        </w:r>
        <w:r w:rsidR="000A1877">
          <w:rPr>
            <w:webHidden/>
          </w:rPr>
          <w:instrText xml:space="preserve"> PAGEREF _Toc507412039 \h </w:instrText>
        </w:r>
        <w:r w:rsidR="000A1877">
          <w:rPr>
            <w:webHidden/>
          </w:rPr>
        </w:r>
        <w:r w:rsidR="000A1877">
          <w:rPr>
            <w:webHidden/>
          </w:rPr>
          <w:fldChar w:fldCharType="separate"/>
        </w:r>
        <w:r w:rsidR="000A1877">
          <w:rPr>
            <w:webHidden/>
          </w:rPr>
          <w:t>12</w:t>
        </w:r>
        <w:r w:rsidR="000A1877">
          <w:rPr>
            <w:webHidden/>
          </w:rPr>
          <w:fldChar w:fldCharType="end"/>
        </w:r>
      </w:hyperlink>
    </w:p>
    <w:p w14:paraId="0CA2190F" w14:textId="77777777" w:rsidR="000A1877" w:rsidRDefault="00042088">
      <w:pPr>
        <w:pStyle w:val="TOC2"/>
        <w:rPr>
          <w:caps w:val="0"/>
          <w:color w:val="auto"/>
          <w:sz w:val="22"/>
        </w:rPr>
      </w:pPr>
      <w:hyperlink w:anchor="_Toc507412040" w:history="1">
        <w:r w:rsidR="000A1877" w:rsidRPr="00F9393A">
          <w:rPr>
            <w:rStyle w:val="Hyperlink"/>
          </w:rPr>
          <w:t>1.3</w:t>
        </w:r>
        <w:r w:rsidR="000A1877">
          <w:rPr>
            <w:caps w:val="0"/>
            <w:color w:val="auto"/>
            <w:sz w:val="22"/>
          </w:rPr>
          <w:tab/>
        </w:r>
        <w:r w:rsidR="000A1877" w:rsidRPr="00F9393A">
          <w:rPr>
            <w:rStyle w:val="Hyperlink"/>
          </w:rPr>
          <w:t>Assumptions</w:t>
        </w:r>
        <w:r w:rsidR="000A1877">
          <w:rPr>
            <w:webHidden/>
          </w:rPr>
          <w:tab/>
        </w:r>
        <w:r w:rsidR="000A1877">
          <w:rPr>
            <w:webHidden/>
          </w:rPr>
          <w:fldChar w:fldCharType="begin"/>
        </w:r>
        <w:r w:rsidR="000A1877">
          <w:rPr>
            <w:webHidden/>
          </w:rPr>
          <w:instrText xml:space="preserve"> PAGEREF _Toc507412040 \h </w:instrText>
        </w:r>
        <w:r w:rsidR="000A1877">
          <w:rPr>
            <w:webHidden/>
          </w:rPr>
        </w:r>
        <w:r w:rsidR="000A1877">
          <w:rPr>
            <w:webHidden/>
          </w:rPr>
          <w:fldChar w:fldCharType="separate"/>
        </w:r>
        <w:r w:rsidR="000A1877">
          <w:rPr>
            <w:webHidden/>
          </w:rPr>
          <w:t>13</w:t>
        </w:r>
        <w:r w:rsidR="000A1877">
          <w:rPr>
            <w:webHidden/>
          </w:rPr>
          <w:fldChar w:fldCharType="end"/>
        </w:r>
      </w:hyperlink>
    </w:p>
    <w:p w14:paraId="41A804C7" w14:textId="77777777" w:rsidR="000A1877" w:rsidRDefault="00042088">
      <w:pPr>
        <w:pStyle w:val="TOC1"/>
        <w:rPr>
          <w:rFonts w:asciiTheme="minorHAnsi" w:eastAsiaTheme="minorEastAsia" w:hAnsiTheme="minorHAnsi" w:cstheme="minorBidi"/>
          <w:b w:val="0"/>
          <w:color w:val="auto"/>
          <w:sz w:val="22"/>
          <w:szCs w:val="22"/>
          <w:lang w:eastAsia="en-AU"/>
        </w:rPr>
      </w:pPr>
      <w:hyperlink w:anchor="_Toc507412041" w:history="1">
        <w:r w:rsidR="000A1877" w:rsidRPr="00F9393A">
          <w:rPr>
            <w:rStyle w:val="Hyperlink"/>
          </w:rPr>
          <w:t>2.</w:t>
        </w:r>
        <w:r w:rsidR="000A1877">
          <w:rPr>
            <w:rFonts w:asciiTheme="minorHAnsi" w:eastAsiaTheme="minorEastAsia" w:hAnsiTheme="minorHAnsi" w:cstheme="minorBidi"/>
            <w:b w:val="0"/>
            <w:color w:val="auto"/>
            <w:sz w:val="22"/>
            <w:szCs w:val="22"/>
            <w:lang w:eastAsia="en-AU"/>
          </w:rPr>
          <w:tab/>
        </w:r>
        <w:r w:rsidR="000A1877" w:rsidRPr="00F9393A">
          <w:rPr>
            <w:rStyle w:val="Hyperlink"/>
          </w:rPr>
          <w:t>Plant and Model overview</w:t>
        </w:r>
        <w:r w:rsidR="000A1877">
          <w:rPr>
            <w:webHidden/>
          </w:rPr>
          <w:tab/>
        </w:r>
        <w:r w:rsidR="000A1877">
          <w:rPr>
            <w:webHidden/>
          </w:rPr>
          <w:fldChar w:fldCharType="begin"/>
        </w:r>
        <w:r w:rsidR="000A1877">
          <w:rPr>
            <w:webHidden/>
          </w:rPr>
          <w:instrText xml:space="preserve"> PAGEREF _Toc507412041 \h </w:instrText>
        </w:r>
        <w:r w:rsidR="000A1877">
          <w:rPr>
            <w:webHidden/>
          </w:rPr>
        </w:r>
        <w:r w:rsidR="000A1877">
          <w:rPr>
            <w:webHidden/>
          </w:rPr>
          <w:fldChar w:fldCharType="separate"/>
        </w:r>
        <w:r w:rsidR="000A1877">
          <w:rPr>
            <w:webHidden/>
          </w:rPr>
          <w:t>13</w:t>
        </w:r>
        <w:r w:rsidR="000A1877">
          <w:rPr>
            <w:webHidden/>
          </w:rPr>
          <w:fldChar w:fldCharType="end"/>
        </w:r>
      </w:hyperlink>
    </w:p>
    <w:p w14:paraId="65CC2633" w14:textId="77777777" w:rsidR="000A1877" w:rsidRDefault="00042088">
      <w:pPr>
        <w:pStyle w:val="TOC2"/>
        <w:rPr>
          <w:caps w:val="0"/>
          <w:color w:val="auto"/>
          <w:sz w:val="22"/>
        </w:rPr>
      </w:pPr>
      <w:hyperlink w:anchor="_Toc507412042" w:history="1">
        <w:r w:rsidR="000A1877" w:rsidRPr="00F9393A">
          <w:rPr>
            <w:rStyle w:val="Hyperlink"/>
          </w:rPr>
          <w:t>2.1</w:t>
        </w:r>
        <w:r w:rsidR="000A1877">
          <w:rPr>
            <w:caps w:val="0"/>
            <w:color w:val="auto"/>
            <w:sz w:val="22"/>
          </w:rPr>
          <w:tab/>
        </w:r>
        <w:r w:rsidR="000A1877" w:rsidRPr="00F9393A">
          <w:rPr>
            <w:rStyle w:val="Hyperlink"/>
          </w:rPr>
          <w:t>Connection to the NEM</w:t>
        </w:r>
        <w:r w:rsidR="000A1877">
          <w:rPr>
            <w:webHidden/>
          </w:rPr>
          <w:tab/>
        </w:r>
        <w:r w:rsidR="000A1877">
          <w:rPr>
            <w:webHidden/>
          </w:rPr>
          <w:fldChar w:fldCharType="begin"/>
        </w:r>
        <w:r w:rsidR="000A1877">
          <w:rPr>
            <w:webHidden/>
          </w:rPr>
          <w:instrText xml:space="preserve"> PAGEREF _Toc507412042 \h </w:instrText>
        </w:r>
        <w:r w:rsidR="000A1877">
          <w:rPr>
            <w:webHidden/>
          </w:rPr>
        </w:r>
        <w:r w:rsidR="000A1877">
          <w:rPr>
            <w:webHidden/>
          </w:rPr>
          <w:fldChar w:fldCharType="separate"/>
        </w:r>
        <w:r w:rsidR="000A1877">
          <w:rPr>
            <w:webHidden/>
          </w:rPr>
          <w:t>13</w:t>
        </w:r>
        <w:r w:rsidR="000A1877">
          <w:rPr>
            <w:webHidden/>
          </w:rPr>
          <w:fldChar w:fldCharType="end"/>
        </w:r>
      </w:hyperlink>
    </w:p>
    <w:p w14:paraId="63E25F8C" w14:textId="77777777" w:rsidR="000A1877" w:rsidRDefault="00042088">
      <w:pPr>
        <w:pStyle w:val="TOC2"/>
        <w:rPr>
          <w:caps w:val="0"/>
          <w:color w:val="auto"/>
          <w:sz w:val="22"/>
        </w:rPr>
      </w:pPr>
      <w:hyperlink w:anchor="_Toc507412043" w:history="1">
        <w:r w:rsidR="000A1877" w:rsidRPr="00F9393A">
          <w:rPr>
            <w:rStyle w:val="Hyperlink"/>
          </w:rPr>
          <w:t>2.2</w:t>
        </w:r>
        <w:r w:rsidR="000A1877">
          <w:rPr>
            <w:caps w:val="0"/>
            <w:color w:val="auto"/>
            <w:sz w:val="22"/>
          </w:rPr>
          <w:tab/>
        </w:r>
        <w:r w:rsidR="000A1877" w:rsidRPr="00F9393A">
          <w:rPr>
            <w:rStyle w:val="Hyperlink"/>
          </w:rPr>
          <w:t>Detailed description of the generating system</w:t>
        </w:r>
        <w:r w:rsidR="000A1877">
          <w:rPr>
            <w:webHidden/>
          </w:rPr>
          <w:tab/>
        </w:r>
        <w:r w:rsidR="000A1877">
          <w:rPr>
            <w:webHidden/>
          </w:rPr>
          <w:fldChar w:fldCharType="begin"/>
        </w:r>
        <w:r w:rsidR="000A1877">
          <w:rPr>
            <w:webHidden/>
          </w:rPr>
          <w:instrText xml:space="preserve"> PAGEREF _Toc507412043 \h </w:instrText>
        </w:r>
        <w:r w:rsidR="000A1877">
          <w:rPr>
            <w:webHidden/>
          </w:rPr>
        </w:r>
        <w:r w:rsidR="000A1877">
          <w:rPr>
            <w:webHidden/>
          </w:rPr>
          <w:fldChar w:fldCharType="separate"/>
        </w:r>
        <w:r w:rsidR="000A1877">
          <w:rPr>
            <w:webHidden/>
          </w:rPr>
          <w:t>13</w:t>
        </w:r>
        <w:r w:rsidR="000A1877">
          <w:rPr>
            <w:webHidden/>
          </w:rPr>
          <w:fldChar w:fldCharType="end"/>
        </w:r>
      </w:hyperlink>
    </w:p>
    <w:p w14:paraId="7E7862B6" w14:textId="77777777" w:rsidR="000A1877" w:rsidRDefault="00042088">
      <w:pPr>
        <w:pStyle w:val="TOC2"/>
        <w:rPr>
          <w:caps w:val="0"/>
          <w:color w:val="auto"/>
          <w:sz w:val="22"/>
        </w:rPr>
      </w:pPr>
      <w:hyperlink w:anchor="_Toc507412044" w:history="1">
        <w:r w:rsidR="000A1877" w:rsidRPr="00F9393A">
          <w:rPr>
            <w:rStyle w:val="Hyperlink"/>
          </w:rPr>
          <w:t>2.3</w:t>
        </w:r>
        <w:r w:rsidR="000A1877">
          <w:rPr>
            <w:caps w:val="0"/>
            <w:color w:val="auto"/>
            <w:sz w:val="22"/>
          </w:rPr>
          <w:tab/>
        </w:r>
        <w:r w:rsidR="000A1877" w:rsidRPr="00F9393A">
          <w:rPr>
            <w:rStyle w:val="Hyperlink"/>
          </w:rPr>
          <w:t>Structure of the Model</w:t>
        </w:r>
        <w:r w:rsidR="000A1877">
          <w:rPr>
            <w:webHidden/>
          </w:rPr>
          <w:tab/>
        </w:r>
        <w:r w:rsidR="000A1877">
          <w:rPr>
            <w:webHidden/>
          </w:rPr>
          <w:fldChar w:fldCharType="begin"/>
        </w:r>
        <w:r w:rsidR="000A1877">
          <w:rPr>
            <w:webHidden/>
          </w:rPr>
          <w:instrText xml:space="preserve"> PAGEREF _Toc507412044 \h </w:instrText>
        </w:r>
        <w:r w:rsidR="000A1877">
          <w:rPr>
            <w:webHidden/>
          </w:rPr>
        </w:r>
        <w:r w:rsidR="000A1877">
          <w:rPr>
            <w:webHidden/>
          </w:rPr>
          <w:fldChar w:fldCharType="separate"/>
        </w:r>
        <w:r w:rsidR="000A1877">
          <w:rPr>
            <w:webHidden/>
          </w:rPr>
          <w:t>13</w:t>
        </w:r>
        <w:r w:rsidR="000A1877">
          <w:rPr>
            <w:webHidden/>
          </w:rPr>
          <w:fldChar w:fldCharType="end"/>
        </w:r>
      </w:hyperlink>
    </w:p>
    <w:p w14:paraId="6B6FCCB0" w14:textId="77777777" w:rsidR="000A1877" w:rsidRDefault="00042088">
      <w:pPr>
        <w:pStyle w:val="TOC1"/>
        <w:rPr>
          <w:rFonts w:asciiTheme="minorHAnsi" w:eastAsiaTheme="minorEastAsia" w:hAnsiTheme="minorHAnsi" w:cstheme="minorBidi"/>
          <w:b w:val="0"/>
          <w:color w:val="auto"/>
          <w:sz w:val="22"/>
          <w:szCs w:val="22"/>
          <w:lang w:eastAsia="en-AU"/>
        </w:rPr>
      </w:pPr>
      <w:hyperlink w:anchor="_Toc507412045" w:history="1">
        <w:r w:rsidR="000A1877" w:rsidRPr="00F9393A">
          <w:rPr>
            <w:rStyle w:val="Hyperlink"/>
          </w:rPr>
          <w:t>3.</w:t>
        </w:r>
        <w:r w:rsidR="000A1877">
          <w:rPr>
            <w:rFonts w:asciiTheme="minorHAnsi" w:eastAsiaTheme="minorEastAsia" w:hAnsiTheme="minorHAnsi" w:cstheme="minorBidi"/>
            <w:b w:val="0"/>
            <w:color w:val="auto"/>
            <w:sz w:val="22"/>
            <w:szCs w:val="22"/>
            <w:lang w:eastAsia="en-AU"/>
          </w:rPr>
          <w:tab/>
        </w:r>
        <w:r w:rsidR="000A1877" w:rsidRPr="00F9393A">
          <w:rPr>
            <w:rStyle w:val="Hyperlink"/>
          </w:rPr>
          <w:t>Detailed description of specific control schemes</w:t>
        </w:r>
        <w:r w:rsidR="000A1877">
          <w:rPr>
            <w:webHidden/>
          </w:rPr>
          <w:tab/>
        </w:r>
        <w:r w:rsidR="000A1877">
          <w:rPr>
            <w:webHidden/>
          </w:rPr>
          <w:fldChar w:fldCharType="begin"/>
        </w:r>
        <w:r w:rsidR="000A1877">
          <w:rPr>
            <w:webHidden/>
          </w:rPr>
          <w:instrText xml:space="preserve"> PAGEREF _Toc507412045 \h </w:instrText>
        </w:r>
        <w:r w:rsidR="000A1877">
          <w:rPr>
            <w:webHidden/>
          </w:rPr>
        </w:r>
        <w:r w:rsidR="000A1877">
          <w:rPr>
            <w:webHidden/>
          </w:rPr>
          <w:fldChar w:fldCharType="separate"/>
        </w:r>
        <w:r w:rsidR="000A1877">
          <w:rPr>
            <w:webHidden/>
          </w:rPr>
          <w:t>14</w:t>
        </w:r>
        <w:r w:rsidR="000A1877">
          <w:rPr>
            <w:webHidden/>
          </w:rPr>
          <w:fldChar w:fldCharType="end"/>
        </w:r>
      </w:hyperlink>
    </w:p>
    <w:p w14:paraId="3B0C5D6B" w14:textId="77777777" w:rsidR="000A1877" w:rsidRDefault="00042088">
      <w:pPr>
        <w:pStyle w:val="TOC2"/>
        <w:rPr>
          <w:caps w:val="0"/>
          <w:color w:val="auto"/>
          <w:sz w:val="22"/>
        </w:rPr>
      </w:pPr>
      <w:hyperlink w:anchor="_Toc507412046" w:history="1">
        <w:r w:rsidR="000A1877" w:rsidRPr="00F9393A">
          <w:rPr>
            <w:rStyle w:val="Hyperlink"/>
          </w:rPr>
          <w:t>3.1</w:t>
        </w:r>
        <w:r w:rsidR="000A1877">
          <w:rPr>
            <w:caps w:val="0"/>
            <w:color w:val="auto"/>
            <w:sz w:val="22"/>
          </w:rPr>
          <w:tab/>
        </w:r>
        <w:r w:rsidR="000A1877" w:rsidRPr="00F9393A">
          <w:rPr>
            <w:rStyle w:val="Hyperlink"/>
          </w:rPr>
          <w:t>[Specific] Control Scheme</w:t>
        </w:r>
        <w:r w:rsidR="000A1877">
          <w:rPr>
            <w:webHidden/>
          </w:rPr>
          <w:tab/>
        </w:r>
        <w:r w:rsidR="000A1877">
          <w:rPr>
            <w:webHidden/>
          </w:rPr>
          <w:fldChar w:fldCharType="begin"/>
        </w:r>
        <w:r w:rsidR="000A1877">
          <w:rPr>
            <w:webHidden/>
          </w:rPr>
          <w:instrText xml:space="preserve"> PAGEREF _Toc507412046 \h </w:instrText>
        </w:r>
        <w:r w:rsidR="000A1877">
          <w:rPr>
            <w:webHidden/>
          </w:rPr>
        </w:r>
        <w:r w:rsidR="000A1877">
          <w:rPr>
            <w:webHidden/>
          </w:rPr>
          <w:fldChar w:fldCharType="separate"/>
        </w:r>
        <w:r w:rsidR="000A1877">
          <w:rPr>
            <w:webHidden/>
          </w:rPr>
          <w:t>14</w:t>
        </w:r>
        <w:r w:rsidR="000A1877">
          <w:rPr>
            <w:webHidden/>
          </w:rPr>
          <w:fldChar w:fldCharType="end"/>
        </w:r>
      </w:hyperlink>
    </w:p>
    <w:p w14:paraId="6468B7D9" w14:textId="77777777" w:rsidR="000A1877" w:rsidRDefault="00042088">
      <w:pPr>
        <w:pStyle w:val="TOC2"/>
        <w:rPr>
          <w:caps w:val="0"/>
          <w:color w:val="auto"/>
          <w:sz w:val="22"/>
        </w:rPr>
      </w:pPr>
      <w:hyperlink w:anchor="_Toc507412047" w:history="1">
        <w:r w:rsidR="000A1877" w:rsidRPr="00F9393A">
          <w:rPr>
            <w:rStyle w:val="Hyperlink"/>
          </w:rPr>
          <w:t>3.2</w:t>
        </w:r>
        <w:r w:rsidR="000A1877">
          <w:rPr>
            <w:caps w:val="0"/>
            <w:color w:val="auto"/>
            <w:sz w:val="22"/>
          </w:rPr>
          <w:tab/>
        </w:r>
        <w:r w:rsidR="000A1877" w:rsidRPr="00F9393A">
          <w:rPr>
            <w:rStyle w:val="Hyperlink"/>
          </w:rPr>
          <w:t>Protection schemes</w:t>
        </w:r>
        <w:r w:rsidR="000A1877">
          <w:rPr>
            <w:webHidden/>
          </w:rPr>
          <w:tab/>
        </w:r>
        <w:r w:rsidR="000A1877">
          <w:rPr>
            <w:webHidden/>
          </w:rPr>
          <w:fldChar w:fldCharType="begin"/>
        </w:r>
        <w:r w:rsidR="000A1877">
          <w:rPr>
            <w:webHidden/>
          </w:rPr>
          <w:instrText xml:space="preserve"> PAGEREF _Toc507412047 \h </w:instrText>
        </w:r>
        <w:r w:rsidR="000A1877">
          <w:rPr>
            <w:webHidden/>
          </w:rPr>
        </w:r>
        <w:r w:rsidR="000A1877">
          <w:rPr>
            <w:webHidden/>
          </w:rPr>
          <w:fldChar w:fldCharType="separate"/>
        </w:r>
        <w:r w:rsidR="000A1877">
          <w:rPr>
            <w:webHidden/>
          </w:rPr>
          <w:t>14</w:t>
        </w:r>
        <w:r w:rsidR="000A1877">
          <w:rPr>
            <w:webHidden/>
          </w:rPr>
          <w:fldChar w:fldCharType="end"/>
        </w:r>
      </w:hyperlink>
    </w:p>
    <w:p w14:paraId="2061E1D7" w14:textId="77777777" w:rsidR="000A1877" w:rsidRDefault="00042088">
      <w:pPr>
        <w:pStyle w:val="TOC1"/>
        <w:rPr>
          <w:rFonts w:asciiTheme="minorHAnsi" w:eastAsiaTheme="minorEastAsia" w:hAnsiTheme="minorHAnsi" w:cstheme="minorBidi"/>
          <w:b w:val="0"/>
          <w:color w:val="auto"/>
          <w:sz w:val="22"/>
          <w:szCs w:val="22"/>
          <w:lang w:eastAsia="en-AU"/>
        </w:rPr>
      </w:pPr>
      <w:hyperlink w:anchor="_Toc507412048" w:history="1">
        <w:r w:rsidR="000A1877" w:rsidRPr="00F9393A">
          <w:rPr>
            <w:rStyle w:val="Hyperlink"/>
          </w:rPr>
          <w:t>4.</w:t>
        </w:r>
        <w:r w:rsidR="000A1877">
          <w:rPr>
            <w:rFonts w:asciiTheme="minorHAnsi" w:eastAsiaTheme="minorEastAsia" w:hAnsiTheme="minorHAnsi" w:cstheme="minorBidi"/>
            <w:b w:val="0"/>
            <w:color w:val="auto"/>
            <w:sz w:val="22"/>
            <w:szCs w:val="22"/>
            <w:lang w:eastAsia="en-AU"/>
          </w:rPr>
          <w:tab/>
        </w:r>
        <w:r w:rsidR="000A1877" w:rsidRPr="00F9393A">
          <w:rPr>
            <w:rStyle w:val="Hyperlink"/>
          </w:rPr>
          <w:t>Modelling Information</w:t>
        </w:r>
        <w:r w:rsidR="000A1877">
          <w:rPr>
            <w:webHidden/>
          </w:rPr>
          <w:tab/>
        </w:r>
        <w:r w:rsidR="000A1877">
          <w:rPr>
            <w:webHidden/>
          </w:rPr>
          <w:fldChar w:fldCharType="begin"/>
        </w:r>
        <w:r w:rsidR="000A1877">
          <w:rPr>
            <w:webHidden/>
          </w:rPr>
          <w:instrText xml:space="preserve"> PAGEREF _Toc507412048 \h </w:instrText>
        </w:r>
        <w:r w:rsidR="000A1877">
          <w:rPr>
            <w:webHidden/>
          </w:rPr>
        </w:r>
        <w:r w:rsidR="000A1877">
          <w:rPr>
            <w:webHidden/>
          </w:rPr>
          <w:fldChar w:fldCharType="separate"/>
        </w:r>
        <w:r w:rsidR="000A1877">
          <w:rPr>
            <w:webHidden/>
          </w:rPr>
          <w:t>15</w:t>
        </w:r>
        <w:r w:rsidR="000A1877">
          <w:rPr>
            <w:webHidden/>
          </w:rPr>
          <w:fldChar w:fldCharType="end"/>
        </w:r>
      </w:hyperlink>
    </w:p>
    <w:p w14:paraId="6621BF0F" w14:textId="77777777" w:rsidR="000A1877" w:rsidRDefault="00042088">
      <w:pPr>
        <w:pStyle w:val="TOC2"/>
        <w:rPr>
          <w:caps w:val="0"/>
          <w:color w:val="auto"/>
          <w:sz w:val="22"/>
        </w:rPr>
      </w:pPr>
      <w:hyperlink w:anchor="_Toc507412049" w:history="1">
        <w:r w:rsidR="000A1877" w:rsidRPr="00F9393A">
          <w:rPr>
            <w:rStyle w:val="Hyperlink"/>
          </w:rPr>
          <w:t>4.1</w:t>
        </w:r>
        <w:r w:rsidR="000A1877">
          <w:rPr>
            <w:caps w:val="0"/>
            <w:color w:val="auto"/>
            <w:sz w:val="22"/>
          </w:rPr>
          <w:tab/>
        </w:r>
        <w:r w:rsidR="000A1877" w:rsidRPr="00F9393A">
          <w:rPr>
            <w:rStyle w:val="Hyperlink"/>
          </w:rPr>
          <w:t>Plant capability</w:t>
        </w:r>
        <w:r w:rsidR="000A1877">
          <w:rPr>
            <w:webHidden/>
          </w:rPr>
          <w:tab/>
        </w:r>
        <w:r w:rsidR="000A1877">
          <w:rPr>
            <w:webHidden/>
          </w:rPr>
          <w:fldChar w:fldCharType="begin"/>
        </w:r>
        <w:r w:rsidR="000A1877">
          <w:rPr>
            <w:webHidden/>
          </w:rPr>
          <w:instrText xml:space="preserve"> PAGEREF _Toc507412049 \h </w:instrText>
        </w:r>
        <w:r w:rsidR="000A1877">
          <w:rPr>
            <w:webHidden/>
          </w:rPr>
        </w:r>
        <w:r w:rsidR="000A1877">
          <w:rPr>
            <w:webHidden/>
          </w:rPr>
          <w:fldChar w:fldCharType="separate"/>
        </w:r>
        <w:r w:rsidR="000A1877">
          <w:rPr>
            <w:webHidden/>
          </w:rPr>
          <w:t>15</w:t>
        </w:r>
        <w:r w:rsidR="000A1877">
          <w:rPr>
            <w:webHidden/>
          </w:rPr>
          <w:fldChar w:fldCharType="end"/>
        </w:r>
      </w:hyperlink>
    </w:p>
    <w:p w14:paraId="37AB8701" w14:textId="77777777" w:rsidR="000A1877" w:rsidRDefault="00042088">
      <w:pPr>
        <w:pStyle w:val="TOC2"/>
        <w:rPr>
          <w:caps w:val="0"/>
          <w:color w:val="auto"/>
          <w:sz w:val="22"/>
        </w:rPr>
      </w:pPr>
      <w:hyperlink w:anchor="_Toc507412050" w:history="1">
        <w:r w:rsidR="000A1877" w:rsidRPr="00F9393A">
          <w:rPr>
            <w:rStyle w:val="Hyperlink"/>
          </w:rPr>
          <w:t>4.2</w:t>
        </w:r>
        <w:r w:rsidR="000A1877">
          <w:rPr>
            <w:caps w:val="0"/>
            <w:color w:val="auto"/>
            <w:sz w:val="22"/>
          </w:rPr>
          <w:tab/>
        </w:r>
        <w:r w:rsidR="000A1877" w:rsidRPr="00F9393A">
          <w:rPr>
            <w:rStyle w:val="Hyperlink"/>
          </w:rPr>
          <w:t>Model parameters</w:t>
        </w:r>
        <w:r w:rsidR="000A1877">
          <w:rPr>
            <w:webHidden/>
          </w:rPr>
          <w:tab/>
        </w:r>
        <w:r w:rsidR="000A1877">
          <w:rPr>
            <w:webHidden/>
          </w:rPr>
          <w:fldChar w:fldCharType="begin"/>
        </w:r>
        <w:r w:rsidR="000A1877">
          <w:rPr>
            <w:webHidden/>
          </w:rPr>
          <w:instrText xml:space="preserve"> PAGEREF _Toc507412050 \h </w:instrText>
        </w:r>
        <w:r w:rsidR="000A1877">
          <w:rPr>
            <w:webHidden/>
          </w:rPr>
        </w:r>
        <w:r w:rsidR="000A1877">
          <w:rPr>
            <w:webHidden/>
          </w:rPr>
          <w:fldChar w:fldCharType="separate"/>
        </w:r>
        <w:r w:rsidR="000A1877">
          <w:rPr>
            <w:webHidden/>
          </w:rPr>
          <w:t>17</w:t>
        </w:r>
        <w:r w:rsidR="000A1877">
          <w:rPr>
            <w:webHidden/>
          </w:rPr>
          <w:fldChar w:fldCharType="end"/>
        </w:r>
      </w:hyperlink>
    </w:p>
    <w:p w14:paraId="4A670210" w14:textId="77777777" w:rsidR="000A1877" w:rsidRDefault="00042088">
      <w:pPr>
        <w:pStyle w:val="TOC2"/>
        <w:rPr>
          <w:caps w:val="0"/>
          <w:color w:val="auto"/>
          <w:sz w:val="22"/>
        </w:rPr>
      </w:pPr>
      <w:hyperlink w:anchor="_Toc507412051" w:history="1">
        <w:r w:rsidR="000A1877" w:rsidRPr="00F9393A">
          <w:rPr>
            <w:rStyle w:val="Hyperlink"/>
          </w:rPr>
          <w:t>4.3</w:t>
        </w:r>
        <w:r w:rsidR="000A1877">
          <w:rPr>
            <w:caps w:val="0"/>
            <w:color w:val="auto"/>
            <w:sz w:val="22"/>
          </w:rPr>
          <w:tab/>
        </w:r>
        <w:r w:rsidR="000A1877" w:rsidRPr="00F9393A">
          <w:rPr>
            <w:rStyle w:val="Hyperlink"/>
          </w:rPr>
          <w:t>Load flow set up</w:t>
        </w:r>
        <w:r w:rsidR="000A1877">
          <w:rPr>
            <w:webHidden/>
          </w:rPr>
          <w:tab/>
        </w:r>
        <w:r w:rsidR="000A1877">
          <w:rPr>
            <w:webHidden/>
          </w:rPr>
          <w:fldChar w:fldCharType="begin"/>
        </w:r>
        <w:r w:rsidR="000A1877">
          <w:rPr>
            <w:webHidden/>
          </w:rPr>
          <w:instrText xml:space="preserve"> PAGEREF _Toc507412051 \h </w:instrText>
        </w:r>
        <w:r w:rsidR="000A1877">
          <w:rPr>
            <w:webHidden/>
          </w:rPr>
        </w:r>
        <w:r w:rsidR="000A1877">
          <w:rPr>
            <w:webHidden/>
          </w:rPr>
          <w:fldChar w:fldCharType="separate"/>
        </w:r>
        <w:r w:rsidR="000A1877">
          <w:rPr>
            <w:webHidden/>
          </w:rPr>
          <w:t>18</w:t>
        </w:r>
        <w:r w:rsidR="000A1877">
          <w:rPr>
            <w:webHidden/>
          </w:rPr>
          <w:fldChar w:fldCharType="end"/>
        </w:r>
      </w:hyperlink>
    </w:p>
    <w:p w14:paraId="6CC6EB56" w14:textId="77777777" w:rsidR="000A1877" w:rsidRDefault="00042088">
      <w:pPr>
        <w:pStyle w:val="TOC2"/>
        <w:rPr>
          <w:caps w:val="0"/>
          <w:color w:val="auto"/>
          <w:sz w:val="22"/>
        </w:rPr>
      </w:pPr>
      <w:hyperlink w:anchor="_Toc507412052" w:history="1">
        <w:r w:rsidR="000A1877" w:rsidRPr="00F9393A">
          <w:rPr>
            <w:rStyle w:val="Hyperlink"/>
          </w:rPr>
          <w:t>4.4</w:t>
        </w:r>
        <w:r w:rsidR="000A1877">
          <w:rPr>
            <w:caps w:val="0"/>
            <w:color w:val="auto"/>
            <w:sz w:val="22"/>
          </w:rPr>
          <w:tab/>
        </w:r>
        <w:r w:rsidR="000A1877" w:rsidRPr="00F9393A">
          <w:rPr>
            <w:rStyle w:val="Hyperlink"/>
          </w:rPr>
          <w:t>PSS®E Dynamic set up</w:t>
        </w:r>
        <w:r w:rsidR="000A1877">
          <w:rPr>
            <w:webHidden/>
          </w:rPr>
          <w:tab/>
        </w:r>
        <w:r w:rsidR="000A1877">
          <w:rPr>
            <w:webHidden/>
          </w:rPr>
          <w:fldChar w:fldCharType="begin"/>
        </w:r>
        <w:r w:rsidR="000A1877">
          <w:rPr>
            <w:webHidden/>
          </w:rPr>
          <w:instrText xml:space="preserve"> PAGEREF _Toc507412052 \h </w:instrText>
        </w:r>
        <w:r w:rsidR="000A1877">
          <w:rPr>
            <w:webHidden/>
          </w:rPr>
        </w:r>
        <w:r w:rsidR="000A1877">
          <w:rPr>
            <w:webHidden/>
          </w:rPr>
          <w:fldChar w:fldCharType="separate"/>
        </w:r>
        <w:r w:rsidR="000A1877">
          <w:rPr>
            <w:webHidden/>
          </w:rPr>
          <w:t>19</w:t>
        </w:r>
        <w:r w:rsidR="000A1877">
          <w:rPr>
            <w:webHidden/>
          </w:rPr>
          <w:fldChar w:fldCharType="end"/>
        </w:r>
      </w:hyperlink>
    </w:p>
    <w:p w14:paraId="263F460B" w14:textId="77777777" w:rsidR="000A1877" w:rsidRDefault="00042088">
      <w:pPr>
        <w:pStyle w:val="TOC2"/>
        <w:rPr>
          <w:caps w:val="0"/>
          <w:color w:val="auto"/>
          <w:sz w:val="22"/>
        </w:rPr>
      </w:pPr>
      <w:hyperlink w:anchor="_Toc507412053" w:history="1">
        <w:r w:rsidR="000A1877" w:rsidRPr="00F9393A">
          <w:rPr>
            <w:rStyle w:val="Hyperlink"/>
          </w:rPr>
          <w:t>4.5</w:t>
        </w:r>
        <w:r w:rsidR="000A1877">
          <w:rPr>
            <w:caps w:val="0"/>
            <w:color w:val="auto"/>
            <w:sz w:val="22"/>
          </w:rPr>
          <w:tab/>
        </w:r>
        <w:r w:rsidR="000A1877" w:rsidRPr="00F9393A">
          <w:rPr>
            <w:rStyle w:val="Hyperlink"/>
          </w:rPr>
          <w:t>Control mode simulations</w:t>
        </w:r>
        <w:r w:rsidR="000A1877">
          <w:rPr>
            <w:webHidden/>
          </w:rPr>
          <w:tab/>
        </w:r>
        <w:r w:rsidR="000A1877">
          <w:rPr>
            <w:webHidden/>
          </w:rPr>
          <w:fldChar w:fldCharType="begin"/>
        </w:r>
        <w:r w:rsidR="000A1877">
          <w:rPr>
            <w:webHidden/>
          </w:rPr>
          <w:instrText xml:space="preserve"> PAGEREF _Toc507412053 \h </w:instrText>
        </w:r>
        <w:r w:rsidR="000A1877">
          <w:rPr>
            <w:webHidden/>
          </w:rPr>
        </w:r>
        <w:r w:rsidR="000A1877">
          <w:rPr>
            <w:webHidden/>
          </w:rPr>
          <w:fldChar w:fldCharType="separate"/>
        </w:r>
        <w:r w:rsidR="000A1877">
          <w:rPr>
            <w:webHidden/>
          </w:rPr>
          <w:t>19</w:t>
        </w:r>
        <w:r w:rsidR="000A1877">
          <w:rPr>
            <w:webHidden/>
          </w:rPr>
          <w:fldChar w:fldCharType="end"/>
        </w:r>
      </w:hyperlink>
    </w:p>
    <w:p w14:paraId="646EDAF4" w14:textId="77777777" w:rsidR="000A1877" w:rsidRDefault="00042088">
      <w:pPr>
        <w:pStyle w:val="TOC2"/>
        <w:rPr>
          <w:caps w:val="0"/>
          <w:color w:val="auto"/>
          <w:sz w:val="22"/>
        </w:rPr>
      </w:pPr>
      <w:hyperlink w:anchor="_Toc507412054" w:history="1">
        <w:r w:rsidR="000A1877" w:rsidRPr="00F9393A">
          <w:rPr>
            <w:rStyle w:val="Hyperlink"/>
          </w:rPr>
          <w:t>4.6</w:t>
        </w:r>
        <w:r w:rsidR="000A1877">
          <w:rPr>
            <w:caps w:val="0"/>
            <w:color w:val="auto"/>
            <w:sz w:val="22"/>
          </w:rPr>
          <w:tab/>
        </w:r>
        <w:r w:rsidR="000A1877" w:rsidRPr="00F9393A">
          <w:rPr>
            <w:rStyle w:val="Hyperlink"/>
          </w:rPr>
          <w:t>Asymmetric fault simulations</w:t>
        </w:r>
        <w:r w:rsidR="000A1877">
          <w:rPr>
            <w:webHidden/>
          </w:rPr>
          <w:tab/>
        </w:r>
        <w:r w:rsidR="000A1877">
          <w:rPr>
            <w:webHidden/>
          </w:rPr>
          <w:fldChar w:fldCharType="begin"/>
        </w:r>
        <w:r w:rsidR="000A1877">
          <w:rPr>
            <w:webHidden/>
          </w:rPr>
          <w:instrText xml:space="preserve"> PAGEREF _Toc507412054 \h </w:instrText>
        </w:r>
        <w:r w:rsidR="000A1877">
          <w:rPr>
            <w:webHidden/>
          </w:rPr>
        </w:r>
        <w:r w:rsidR="000A1877">
          <w:rPr>
            <w:webHidden/>
          </w:rPr>
          <w:fldChar w:fldCharType="separate"/>
        </w:r>
        <w:r w:rsidR="000A1877">
          <w:rPr>
            <w:webHidden/>
          </w:rPr>
          <w:t>20</w:t>
        </w:r>
        <w:r w:rsidR="000A1877">
          <w:rPr>
            <w:webHidden/>
          </w:rPr>
          <w:fldChar w:fldCharType="end"/>
        </w:r>
      </w:hyperlink>
    </w:p>
    <w:p w14:paraId="0BD29D02" w14:textId="77777777" w:rsidR="000A1877" w:rsidRDefault="00042088">
      <w:pPr>
        <w:pStyle w:val="TOC2"/>
        <w:rPr>
          <w:caps w:val="0"/>
          <w:color w:val="auto"/>
          <w:sz w:val="22"/>
        </w:rPr>
      </w:pPr>
      <w:hyperlink w:anchor="_Toc507412055" w:history="1">
        <w:r w:rsidR="000A1877" w:rsidRPr="00F9393A">
          <w:rPr>
            <w:rStyle w:val="Hyperlink"/>
          </w:rPr>
          <w:t>4.7</w:t>
        </w:r>
        <w:r w:rsidR="000A1877">
          <w:rPr>
            <w:caps w:val="0"/>
            <w:color w:val="auto"/>
            <w:sz w:val="22"/>
          </w:rPr>
          <w:tab/>
        </w:r>
        <w:r w:rsidR="000A1877" w:rsidRPr="00F9393A">
          <w:rPr>
            <w:rStyle w:val="Hyperlink"/>
          </w:rPr>
          <w:t>Additional modelling information</w:t>
        </w:r>
        <w:r w:rsidR="000A1877">
          <w:rPr>
            <w:webHidden/>
          </w:rPr>
          <w:tab/>
        </w:r>
        <w:r w:rsidR="000A1877">
          <w:rPr>
            <w:webHidden/>
          </w:rPr>
          <w:fldChar w:fldCharType="begin"/>
        </w:r>
        <w:r w:rsidR="000A1877">
          <w:rPr>
            <w:webHidden/>
          </w:rPr>
          <w:instrText xml:space="preserve"> PAGEREF _Toc507412055 \h </w:instrText>
        </w:r>
        <w:r w:rsidR="000A1877">
          <w:rPr>
            <w:webHidden/>
          </w:rPr>
        </w:r>
        <w:r w:rsidR="000A1877">
          <w:rPr>
            <w:webHidden/>
          </w:rPr>
          <w:fldChar w:fldCharType="separate"/>
        </w:r>
        <w:r w:rsidR="000A1877">
          <w:rPr>
            <w:webHidden/>
          </w:rPr>
          <w:t>20</w:t>
        </w:r>
        <w:r w:rsidR="000A1877">
          <w:rPr>
            <w:webHidden/>
          </w:rPr>
          <w:fldChar w:fldCharType="end"/>
        </w:r>
      </w:hyperlink>
    </w:p>
    <w:p w14:paraId="29DE0B74" w14:textId="77777777" w:rsidR="000A1877" w:rsidRDefault="00042088">
      <w:pPr>
        <w:pStyle w:val="TOC2"/>
        <w:rPr>
          <w:caps w:val="0"/>
          <w:color w:val="auto"/>
          <w:sz w:val="22"/>
        </w:rPr>
      </w:pPr>
      <w:hyperlink w:anchor="_Toc507412056" w:history="1">
        <w:r w:rsidR="000A1877" w:rsidRPr="00F9393A">
          <w:rPr>
            <w:rStyle w:val="Hyperlink"/>
          </w:rPr>
          <w:t>4.8</w:t>
        </w:r>
        <w:r w:rsidR="000A1877">
          <w:rPr>
            <w:caps w:val="0"/>
            <w:color w:val="auto"/>
            <w:sz w:val="22"/>
          </w:rPr>
          <w:tab/>
        </w:r>
        <w:r w:rsidR="000A1877" w:rsidRPr="00F9393A">
          <w:rPr>
            <w:rStyle w:val="Hyperlink"/>
          </w:rPr>
          <w:t>Instructions for use of model source code</w:t>
        </w:r>
        <w:r w:rsidR="000A1877">
          <w:rPr>
            <w:webHidden/>
          </w:rPr>
          <w:tab/>
        </w:r>
        <w:r w:rsidR="000A1877">
          <w:rPr>
            <w:webHidden/>
          </w:rPr>
          <w:fldChar w:fldCharType="begin"/>
        </w:r>
        <w:r w:rsidR="000A1877">
          <w:rPr>
            <w:webHidden/>
          </w:rPr>
          <w:instrText xml:space="preserve"> PAGEREF _Toc507412056 \h </w:instrText>
        </w:r>
        <w:r w:rsidR="000A1877">
          <w:rPr>
            <w:webHidden/>
          </w:rPr>
        </w:r>
        <w:r w:rsidR="000A1877">
          <w:rPr>
            <w:webHidden/>
          </w:rPr>
          <w:fldChar w:fldCharType="separate"/>
        </w:r>
        <w:r w:rsidR="000A1877">
          <w:rPr>
            <w:webHidden/>
          </w:rPr>
          <w:t>20</w:t>
        </w:r>
        <w:r w:rsidR="000A1877">
          <w:rPr>
            <w:webHidden/>
          </w:rPr>
          <w:fldChar w:fldCharType="end"/>
        </w:r>
      </w:hyperlink>
    </w:p>
    <w:p w14:paraId="466A1DAF" w14:textId="77777777" w:rsidR="000A1877" w:rsidRDefault="00042088">
      <w:pPr>
        <w:pStyle w:val="TOC2"/>
        <w:rPr>
          <w:caps w:val="0"/>
          <w:color w:val="auto"/>
          <w:sz w:val="22"/>
        </w:rPr>
      </w:pPr>
      <w:hyperlink w:anchor="_Toc507412057" w:history="1">
        <w:r w:rsidR="000A1877" w:rsidRPr="00F9393A">
          <w:rPr>
            <w:rStyle w:val="Hyperlink"/>
          </w:rPr>
          <w:t>4.9</w:t>
        </w:r>
        <w:r w:rsidR="000A1877">
          <w:rPr>
            <w:caps w:val="0"/>
            <w:color w:val="auto"/>
            <w:sz w:val="22"/>
          </w:rPr>
          <w:tab/>
        </w:r>
        <w:r w:rsidR="000A1877" w:rsidRPr="00F9393A">
          <w:rPr>
            <w:rStyle w:val="Hyperlink"/>
          </w:rPr>
          <w:t>Model limitations</w:t>
        </w:r>
        <w:r w:rsidR="000A1877">
          <w:rPr>
            <w:webHidden/>
          </w:rPr>
          <w:tab/>
        </w:r>
        <w:r w:rsidR="000A1877">
          <w:rPr>
            <w:webHidden/>
          </w:rPr>
          <w:fldChar w:fldCharType="begin"/>
        </w:r>
        <w:r w:rsidR="000A1877">
          <w:rPr>
            <w:webHidden/>
          </w:rPr>
          <w:instrText xml:space="preserve"> PAGEREF _Toc507412057 \h </w:instrText>
        </w:r>
        <w:r w:rsidR="000A1877">
          <w:rPr>
            <w:webHidden/>
          </w:rPr>
        </w:r>
        <w:r w:rsidR="000A1877">
          <w:rPr>
            <w:webHidden/>
          </w:rPr>
          <w:fldChar w:fldCharType="separate"/>
        </w:r>
        <w:r w:rsidR="000A1877">
          <w:rPr>
            <w:webHidden/>
          </w:rPr>
          <w:t>20</w:t>
        </w:r>
        <w:r w:rsidR="000A1877">
          <w:rPr>
            <w:webHidden/>
          </w:rPr>
          <w:fldChar w:fldCharType="end"/>
        </w:r>
      </w:hyperlink>
    </w:p>
    <w:p w14:paraId="7001936B" w14:textId="77777777" w:rsidR="000A1877" w:rsidRDefault="00042088">
      <w:pPr>
        <w:pStyle w:val="TOC2"/>
        <w:rPr>
          <w:caps w:val="0"/>
          <w:color w:val="auto"/>
          <w:sz w:val="22"/>
        </w:rPr>
      </w:pPr>
      <w:hyperlink w:anchor="_Toc507412058" w:history="1">
        <w:r w:rsidR="000A1877" w:rsidRPr="00F9393A">
          <w:rPr>
            <w:rStyle w:val="Hyperlink"/>
          </w:rPr>
          <w:t>4.10</w:t>
        </w:r>
        <w:r w:rsidR="000A1877">
          <w:rPr>
            <w:caps w:val="0"/>
            <w:color w:val="auto"/>
            <w:sz w:val="22"/>
          </w:rPr>
          <w:tab/>
        </w:r>
        <w:r w:rsidR="000A1877" w:rsidRPr="00F9393A">
          <w:rPr>
            <w:rStyle w:val="Hyperlink"/>
          </w:rPr>
          <w:t>PSCAD™/EMTDC™ model name and version</w:t>
        </w:r>
        <w:r w:rsidR="000A1877">
          <w:rPr>
            <w:webHidden/>
          </w:rPr>
          <w:tab/>
        </w:r>
        <w:r w:rsidR="000A1877">
          <w:rPr>
            <w:webHidden/>
          </w:rPr>
          <w:fldChar w:fldCharType="begin"/>
        </w:r>
        <w:r w:rsidR="000A1877">
          <w:rPr>
            <w:webHidden/>
          </w:rPr>
          <w:instrText xml:space="preserve"> PAGEREF _Toc507412058 \h </w:instrText>
        </w:r>
        <w:r w:rsidR="000A1877">
          <w:rPr>
            <w:webHidden/>
          </w:rPr>
        </w:r>
        <w:r w:rsidR="000A1877">
          <w:rPr>
            <w:webHidden/>
          </w:rPr>
          <w:fldChar w:fldCharType="separate"/>
        </w:r>
        <w:r w:rsidR="000A1877">
          <w:rPr>
            <w:webHidden/>
          </w:rPr>
          <w:t>20</w:t>
        </w:r>
        <w:r w:rsidR="000A1877">
          <w:rPr>
            <w:webHidden/>
          </w:rPr>
          <w:fldChar w:fldCharType="end"/>
        </w:r>
      </w:hyperlink>
    </w:p>
    <w:p w14:paraId="07816FB4" w14:textId="77777777" w:rsidR="000A1877" w:rsidRDefault="00042088">
      <w:pPr>
        <w:pStyle w:val="TOC2"/>
        <w:rPr>
          <w:caps w:val="0"/>
          <w:color w:val="auto"/>
          <w:sz w:val="22"/>
        </w:rPr>
      </w:pPr>
      <w:hyperlink w:anchor="_Toc507412059" w:history="1">
        <w:r w:rsidR="000A1877" w:rsidRPr="00F9393A">
          <w:rPr>
            <w:rStyle w:val="Hyperlink"/>
          </w:rPr>
          <w:t>4.11</w:t>
        </w:r>
        <w:r w:rsidR="000A1877">
          <w:rPr>
            <w:caps w:val="0"/>
            <w:color w:val="auto"/>
            <w:sz w:val="22"/>
          </w:rPr>
          <w:tab/>
        </w:r>
        <w:r w:rsidR="000A1877" w:rsidRPr="00F9393A">
          <w:rPr>
            <w:rStyle w:val="Hyperlink"/>
          </w:rPr>
          <w:t>PSCAD™/EMTDC™ dynamic set up and settable parameters</w:t>
        </w:r>
        <w:r w:rsidR="000A1877">
          <w:rPr>
            <w:webHidden/>
          </w:rPr>
          <w:tab/>
        </w:r>
        <w:r w:rsidR="000A1877">
          <w:rPr>
            <w:webHidden/>
          </w:rPr>
          <w:fldChar w:fldCharType="begin"/>
        </w:r>
        <w:r w:rsidR="000A1877">
          <w:rPr>
            <w:webHidden/>
          </w:rPr>
          <w:instrText xml:space="preserve"> PAGEREF _Toc507412059 \h </w:instrText>
        </w:r>
        <w:r w:rsidR="000A1877">
          <w:rPr>
            <w:webHidden/>
          </w:rPr>
        </w:r>
        <w:r w:rsidR="000A1877">
          <w:rPr>
            <w:webHidden/>
          </w:rPr>
          <w:fldChar w:fldCharType="separate"/>
        </w:r>
        <w:r w:rsidR="000A1877">
          <w:rPr>
            <w:webHidden/>
          </w:rPr>
          <w:t>20</w:t>
        </w:r>
        <w:r w:rsidR="000A1877">
          <w:rPr>
            <w:webHidden/>
          </w:rPr>
          <w:fldChar w:fldCharType="end"/>
        </w:r>
      </w:hyperlink>
    </w:p>
    <w:p w14:paraId="0BA6FB60" w14:textId="77777777" w:rsidR="000A1877" w:rsidRDefault="00042088">
      <w:pPr>
        <w:pStyle w:val="TOC2"/>
        <w:rPr>
          <w:caps w:val="0"/>
          <w:color w:val="auto"/>
          <w:sz w:val="22"/>
        </w:rPr>
      </w:pPr>
      <w:hyperlink w:anchor="_Toc507412060" w:history="1">
        <w:r w:rsidR="000A1877" w:rsidRPr="00F9393A">
          <w:rPr>
            <w:rStyle w:val="Hyperlink"/>
          </w:rPr>
          <w:t>4.12</w:t>
        </w:r>
        <w:r w:rsidR="000A1877">
          <w:rPr>
            <w:caps w:val="0"/>
            <w:color w:val="auto"/>
            <w:sz w:val="22"/>
          </w:rPr>
          <w:tab/>
        </w:r>
        <w:r w:rsidR="000A1877" w:rsidRPr="00F9393A">
          <w:rPr>
            <w:rStyle w:val="Hyperlink"/>
          </w:rPr>
          <w:t>PSCAD™/EMTDC™ study requirements</w:t>
        </w:r>
        <w:r w:rsidR="000A1877">
          <w:rPr>
            <w:webHidden/>
          </w:rPr>
          <w:tab/>
        </w:r>
        <w:r w:rsidR="000A1877">
          <w:rPr>
            <w:webHidden/>
          </w:rPr>
          <w:fldChar w:fldCharType="begin"/>
        </w:r>
        <w:r w:rsidR="000A1877">
          <w:rPr>
            <w:webHidden/>
          </w:rPr>
          <w:instrText xml:space="preserve"> PAGEREF _Toc507412060 \h </w:instrText>
        </w:r>
        <w:r w:rsidR="000A1877">
          <w:rPr>
            <w:webHidden/>
          </w:rPr>
        </w:r>
        <w:r w:rsidR="000A1877">
          <w:rPr>
            <w:webHidden/>
          </w:rPr>
          <w:fldChar w:fldCharType="separate"/>
        </w:r>
        <w:r w:rsidR="000A1877">
          <w:rPr>
            <w:webHidden/>
          </w:rPr>
          <w:t>21</w:t>
        </w:r>
        <w:r w:rsidR="000A1877">
          <w:rPr>
            <w:webHidden/>
          </w:rPr>
          <w:fldChar w:fldCharType="end"/>
        </w:r>
      </w:hyperlink>
    </w:p>
    <w:p w14:paraId="20064115" w14:textId="77777777" w:rsidR="000A1877" w:rsidRDefault="00042088">
      <w:pPr>
        <w:pStyle w:val="TOC2"/>
        <w:rPr>
          <w:caps w:val="0"/>
          <w:color w:val="auto"/>
          <w:sz w:val="22"/>
        </w:rPr>
      </w:pPr>
      <w:hyperlink w:anchor="_Toc507412061" w:history="1">
        <w:r w:rsidR="000A1877" w:rsidRPr="00F9393A">
          <w:rPr>
            <w:rStyle w:val="Hyperlink"/>
          </w:rPr>
          <w:t>4.13</w:t>
        </w:r>
        <w:r w:rsidR="000A1877">
          <w:rPr>
            <w:caps w:val="0"/>
            <w:color w:val="auto"/>
            <w:sz w:val="22"/>
          </w:rPr>
          <w:tab/>
        </w:r>
        <w:r w:rsidR="000A1877" w:rsidRPr="00F9393A">
          <w:rPr>
            <w:rStyle w:val="Hyperlink"/>
          </w:rPr>
          <w:t>PSCAD™/EMTDC™ study accuracy tolerance bands</w:t>
        </w:r>
        <w:r w:rsidR="000A1877">
          <w:rPr>
            <w:webHidden/>
          </w:rPr>
          <w:tab/>
        </w:r>
        <w:r w:rsidR="000A1877">
          <w:rPr>
            <w:webHidden/>
          </w:rPr>
          <w:fldChar w:fldCharType="begin"/>
        </w:r>
        <w:r w:rsidR="000A1877">
          <w:rPr>
            <w:webHidden/>
          </w:rPr>
          <w:instrText xml:space="preserve"> PAGEREF _Toc507412061 \h </w:instrText>
        </w:r>
        <w:r w:rsidR="000A1877">
          <w:rPr>
            <w:webHidden/>
          </w:rPr>
        </w:r>
        <w:r w:rsidR="000A1877">
          <w:rPr>
            <w:webHidden/>
          </w:rPr>
          <w:fldChar w:fldCharType="separate"/>
        </w:r>
        <w:r w:rsidR="000A1877">
          <w:rPr>
            <w:webHidden/>
          </w:rPr>
          <w:t>21</w:t>
        </w:r>
        <w:r w:rsidR="000A1877">
          <w:rPr>
            <w:webHidden/>
          </w:rPr>
          <w:fldChar w:fldCharType="end"/>
        </w:r>
      </w:hyperlink>
    </w:p>
    <w:p w14:paraId="2AFB86BE" w14:textId="77777777" w:rsidR="000A1877" w:rsidRDefault="00042088">
      <w:pPr>
        <w:pStyle w:val="TOC1"/>
        <w:rPr>
          <w:rFonts w:asciiTheme="minorHAnsi" w:eastAsiaTheme="minorEastAsia" w:hAnsiTheme="minorHAnsi" w:cstheme="minorBidi"/>
          <w:b w:val="0"/>
          <w:color w:val="auto"/>
          <w:sz w:val="22"/>
          <w:szCs w:val="22"/>
          <w:lang w:eastAsia="en-AU"/>
        </w:rPr>
      </w:pPr>
      <w:hyperlink w:anchor="_Toc507412062" w:history="1">
        <w:r w:rsidR="000A1877" w:rsidRPr="00F9393A">
          <w:rPr>
            <w:rStyle w:val="Hyperlink"/>
          </w:rPr>
          <w:t>5.</w:t>
        </w:r>
        <w:r w:rsidR="000A1877">
          <w:rPr>
            <w:rFonts w:asciiTheme="minorHAnsi" w:eastAsiaTheme="minorEastAsia" w:hAnsiTheme="minorHAnsi" w:cstheme="minorBidi"/>
            <w:b w:val="0"/>
            <w:color w:val="auto"/>
            <w:sz w:val="22"/>
            <w:szCs w:val="22"/>
            <w:lang w:eastAsia="en-AU"/>
          </w:rPr>
          <w:tab/>
        </w:r>
        <w:r w:rsidR="000A1877" w:rsidRPr="00F9393A">
          <w:rPr>
            <w:rStyle w:val="Hyperlink"/>
          </w:rPr>
          <w:t>References</w:t>
        </w:r>
        <w:r w:rsidR="000A1877">
          <w:rPr>
            <w:webHidden/>
          </w:rPr>
          <w:tab/>
        </w:r>
        <w:r w:rsidR="000A1877">
          <w:rPr>
            <w:webHidden/>
          </w:rPr>
          <w:fldChar w:fldCharType="begin"/>
        </w:r>
        <w:r w:rsidR="000A1877">
          <w:rPr>
            <w:webHidden/>
          </w:rPr>
          <w:instrText xml:space="preserve"> PAGEREF _Toc507412062 \h </w:instrText>
        </w:r>
        <w:r w:rsidR="000A1877">
          <w:rPr>
            <w:webHidden/>
          </w:rPr>
        </w:r>
        <w:r w:rsidR="000A1877">
          <w:rPr>
            <w:webHidden/>
          </w:rPr>
          <w:fldChar w:fldCharType="separate"/>
        </w:r>
        <w:r w:rsidR="000A1877">
          <w:rPr>
            <w:webHidden/>
          </w:rPr>
          <w:t>21</w:t>
        </w:r>
        <w:r w:rsidR="000A1877">
          <w:rPr>
            <w:webHidden/>
          </w:rPr>
          <w:fldChar w:fldCharType="end"/>
        </w:r>
      </w:hyperlink>
    </w:p>
    <w:p w14:paraId="0E6CDEC6" w14:textId="77777777" w:rsidR="000A1877" w:rsidRDefault="00042088">
      <w:pPr>
        <w:pStyle w:val="TOC1"/>
        <w:rPr>
          <w:rFonts w:asciiTheme="minorHAnsi" w:eastAsiaTheme="minorEastAsia" w:hAnsiTheme="minorHAnsi" w:cstheme="minorBidi"/>
          <w:b w:val="0"/>
          <w:color w:val="auto"/>
          <w:sz w:val="22"/>
          <w:szCs w:val="22"/>
          <w:lang w:eastAsia="en-AU"/>
        </w:rPr>
      </w:pPr>
      <w:hyperlink w:anchor="_Toc507412063" w:history="1">
        <w:r w:rsidR="000A1877" w:rsidRPr="00F9393A">
          <w:rPr>
            <w:rStyle w:val="Hyperlink"/>
          </w:rPr>
          <w:t>Appendices</w:t>
        </w:r>
        <w:r w:rsidR="000A1877">
          <w:rPr>
            <w:webHidden/>
          </w:rPr>
          <w:tab/>
        </w:r>
        <w:r w:rsidR="000A1877">
          <w:rPr>
            <w:webHidden/>
          </w:rPr>
          <w:fldChar w:fldCharType="begin"/>
        </w:r>
        <w:r w:rsidR="000A1877">
          <w:rPr>
            <w:webHidden/>
          </w:rPr>
          <w:instrText xml:space="preserve"> PAGEREF _Toc507412063 \h </w:instrText>
        </w:r>
        <w:r w:rsidR="000A1877">
          <w:rPr>
            <w:webHidden/>
          </w:rPr>
        </w:r>
        <w:r w:rsidR="000A1877">
          <w:rPr>
            <w:webHidden/>
          </w:rPr>
          <w:fldChar w:fldCharType="separate"/>
        </w:r>
        <w:r w:rsidR="000A1877">
          <w:rPr>
            <w:webHidden/>
          </w:rPr>
          <w:t>22</w:t>
        </w:r>
        <w:r w:rsidR="000A1877">
          <w:rPr>
            <w:webHidden/>
          </w:rPr>
          <w:fldChar w:fldCharType="end"/>
        </w:r>
      </w:hyperlink>
    </w:p>
    <w:p w14:paraId="01AB0ACE" w14:textId="77777777" w:rsidR="000A1877" w:rsidRDefault="00042088">
      <w:pPr>
        <w:pStyle w:val="TOC2"/>
        <w:rPr>
          <w:caps w:val="0"/>
          <w:color w:val="auto"/>
          <w:sz w:val="22"/>
        </w:rPr>
      </w:pPr>
      <w:hyperlink w:anchor="_Toc507412064" w:history="1">
        <w:r w:rsidR="000A1877" w:rsidRPr="00F9393A">
          <w:rPr>
            <w:rStyle w:val="Hyperlink"/>
          </w:rPr>
          <w:t>Appendix A – Model parameters and values description</w:t>
        </w:r>
        <w:r w:rsidR="000A1877">
          <w:rPr>
            <w:webHidden/>
          </w:rPr>
          <w:tab/>
        </w:r>
        <w:r w:rsidR="000A1877">
          <w:rPr>
            <w:webHidden/>
          </w:rPr>
          <w:fldChar w:fldCharType="begin"/>
        </w:r>
        <w:r w:rsidR="000A1877">
          <w:rPr>
            <w:webHidden/>
          </w:rPr>
          <w:instrText xml:space="preserve"> PAGEREF _Toc507412064 \h </w:instrText>
        </w:r>
        <w:r w:rsidR="000A1877">
          <w:rPr>
            <w:webHidden/>
          </w:rPr>
        </w:r>
        <w:r w:rsidR="000A1877">
          <w:rPr>
            <w:webHidden/>
          </w:rPr>
          <w:fldChar w:fldCharType="separate"/>
        </w:r>
        <w:r w:rsidR="000A1877">
          <w:rPr>
            <w:webHidden/>
          </w:rPr>
          <w:t>22</w:t>
        </w:r>
        <w:r w:rsidR="000A1877">
          <w:rPr>
            <w:webHidden/>
          </w:rPr>
          <w:fldChar w:fldCharType="end"/>
        </w:r>
      </w:hyperlink>
    </w:p>
    <w:p w14:paraId="19CA2F25" w14:textId="77777777" w:rsidR="000A1877" w:rsidRDefault="00042088">
      <w:pPr>
        <w:pStyle w:val="TOC2"/>
        <w:rPr>
          <w:caps w:val="0"/>
          <w:color w:val="auto"/>
          <w:sz w:val="22"/>
        </w:rPr>
      </w:pPr>
      <w:hyperlink w:anchor="_Toc507412065" w:history="1">
        <w:r w:rsidR="000A1877" w:rsidRPr="00F9393A">
          <w:rPr>
            <w:rStyle w:val="Hyperlink"/>
          </w:rPr>
          <w:t>Appendix B – DYR settings string</w:t>
        </w:r>
        <w:r w:rsidR="000A1877">
          <w:rPr>
            <w:webHidden/>
          </w:rPr>
          <w:tab/>
        </w:r>
        <w:r w:rsidR="000A1877">
          <w:rPr>
            <w:webHidden/>
          </w:rPr>
          <w:fldChar w:fldCharType="begin"/>
        </w:r>
        <w:r w:rsidR="000A1877">
          <w:rPr>
            <w:webHidden/>
          </w:rPr>
          <w:instrText xml:space="preserve"> PAGEREF _Toc507412065 \h </w:instrText>
        </w:r>
        <w:r w:rsidR="000A1877">
          <w:rPr>
            <w:webHidden/>
          </w:rPr>
        </w:r>
        <w:r w:rsidR="000A1877">
          <w:rPr>
            <w:webHidden/>
          </w:rPr>
          <w:fldChar w:fldCharType="separate"/>
        </w:r>
        <w:r w:rsidR="000A1877">
          <w:rPr>
            <w:webHidden/>
          </w:rPr>
          <w:t>22</w:t>
        </w:r>
        <w:r w:rsidR="000A1877">
          <w:rPr>
            <w:webHidden/>
          </w:rPr>
          <w:fldChar w:fldCharType="end"/>
        </w:r>
      </w:hyperlink>
    </w:p>
    <w:p w14:paraId="7C7F5BA8" w14:textId="77777777" w:rsidR="000A1877" w:rsidRDefault="00042088">
      <w:pPr>
        <w:pStyle w:val="TOC2"/>
        <w:rPr>
          <w:caps w:val="0"/>
          <w:color w:val="auto"/>
          <w:sz w:val="22"/>
        </w:rPr>
      </w:pPr>
      <w:hyperlink w:anchor="_Toc507412066" w:history="1">
        <w:r w:rsidR="000A1877" w:rsidRPr="00F9393A">
          <w:rPr>
            <w:rStyle w:val="Hyperlink"/>
          </w:rPr>
          <w:t>Appendix C – Site specific scripting</w:t>
        </w:r>
        <w:r w:rsidR="000A1877">
          <w:rPr>
            <w:webHidden/>
          </w:rPr>
          <w:tab/>
        </w:r>
        <w:r w:rsidR="000A1877">
          <w:rPr>
            <w:webHidden/>
          </w:rPr>
          <w:fldChar w:fldCharType="begin"/>
        </w:r>
        <w:r w:rsidR="000A1877">
          <w:rPr>
            <w:webHidden/>
          </w:rPr>
          <w:instrText xml:space="preserve"> PAGEREF _Toc507412066 \h </w:instrText>
        </w:r>
        <w:r w:rsidR="000A1877">
          <w:rPr>
            <w:webHidden/>
          </w:rPr>
        </w:r>
        <w:r w:rsidR="000A1877">
          <w:rPr>
            <w:webHidden/>
          </w:rPr>
          <w:fldChar w:fldCharType="separate"/>
        </w:r>
        <w:r w:rsidR="000A1877">
          <w:rPr>
            <w:webHidden/>
          </w:rPr>
          <w:t>22</w:t>
        </w:r>
        <w:r w:rsidR="000A1877">
          <w:rPr>
            <w:webHidden/>
          </w:rPr>
          <w:fldChar w:fldCharType="end"/>
        </w:r>
      </w:hyperlink>
    </w:p>
    <w:p w14:paraId="3CEC3C3C" w14:textId="77777777" w:rsidR="000A1877" w:rsidRDefault="00042088">
      <w:pPr>
        <w:pStyle w:val="TOC2"/>
        <w:rPr>
          <w:caps w:val="0"/>
          <w:color w:val="auto"/>
          <w:sz w:val="22"/>
        </w:rPr>
      </w:pPr>
      <w:hyperlink w:anchor="_Toc507412067" w:history="1">
        <w:r w:rsidR="000A1877" w:rsidRPr="00F9393A">
          <w:rPr>
            <w:rStyle w:val="Hyperlink"/>
          </w:rPr>
          <w:t>Appendix D – PSS®E snapshot of load flow</w:t>
        </w:r>
        <w:r w:rsidR="000A1877">
          <w:rPr>
            <w:webHidden/>
          </w:rPr>
          <w:tab/>
        </w:r>
        <w:r w:rsidR="000A1877">
          <w:rPr>
            <w:webHidden/>
          </w:rPr>
          <w:fldChar w:fldCharType="begin"/>
        </w:r>
        <w:r w:rsidR="000A1877">
          <w:rPr>
            <w:webHidden/>
          </w:rPr>
          <w:instrText xml:space="preserve"> PAGEREF _Toc507412067 \h </w:instrText>
        </w:r>
        <w:r w:rsidR="000A1877">
          <w:rPr>
            <w:webHidden/>
          </w:rPr>
        </w:r>
        <w:r w:rsidR="000A1877">
          <w:rPr>
            <w:webHidden/>
          </w:rPr>
          <w:fldChar w:fldCharType="separate"/>
        </w:r>
        <w:r w:rsidR="000A1877">
          <w:rPr>
            <w:webHidden/>
          </w:rPr>
          <w:t>22</w:t>
        </w:r>
        <w:r w:rsidR="000A1877">
          <w:rPr>
            <w:webHidden/>
          </w:rPr>
          <w:fldChar w:fldCharType="end"/>
        </w:r>
      </w:hyperlink>
    </w:p>
    <w:p w14:paraId="7B765EC0" w14:textId="7BA697FE" w:rsidR="00172CE3" w:rsidRPr="006B4932" w:rsidRDefault="00147312" w:rsidP="00172CE3">
      <w:pPr>
        <w:pStyle w:val="BodyText"/>
        <w:rPr>
          <w:b/>
          <w:sz w:val="18"/>
          <w:szCs w:val="18"/>
        </w:rPr>
      </w:pPr>
      <w:r>
        <w:rPr>
          <w:b/>
          <w:sz w:val="18"/>
        </w:rPr>
        <w:fldChar w:fldCharType="end"/>
      </w:r>
      <w:r w:rsidR="00172CE3" w:rsidRPr="006B4932">
        <w:rPr>
          <w:b/>
          <w:sz w:val="18"/>
          <w:szCs w:val="18"/>
        </w:rPr>
        <w:t>Suggested list of Tables</w:t>
      </w:r>
    </w:p>
    <w:p w14:paraId="4C23EDD2" w14:textId="77777777" w:rsidR="000A1877" w:rsidRDefault="00172CE3">
      <w:pPr>
        <w:pStyle w:val="TOC6"/>
        <w:rPr>
          <w:rFonts w:asciiTheme="minorHAnsi" w:eastAsiaTheme="minorEastAsia" w:hAnsiTheme="minorHAnsi" w:cstheme="minorBidi"/>
          <w:color w:val="auto"/>
          <w:sz w:val="22"/>
          <w:szCs w:val="22"/>
          <w:lang w:eastAsia="en-AU"/>
        </w:rPr>
      </w:pPr>
      <w:r w:rsidRPr="00C37B3F">
        <w:fldChar w:fldCharType="begin"/>
      </w:r>
      <w:r w:rsidRPr="00C37B3F">
        <w:instrText xml:space="preserve"> TOC \h \z \t "Caption Table,6" </w:instrText>
      </w:r>
      <w:r w:rsidRPr="00C37B3F">
        <w:fldChar w:fldCharType="separate"/>
      </w:r>
      <w:hyperlink w:anchor="_Toc507411979" w:history="1">
        <w:r w:rsidR="000A1877" w:rsidRPr="009D2717">
          <w:rPr>
            <w:rStyle w:val="Hyperlink"/>
          </w:rPr>
          <w:t>Table 1</w:t>
        </w:r>
        <w:r w:rsidR="000A1877">
          <w:rPr>
            <w:rFonts w:asciiTheme="minorHAnsi" w:eastAsiaTheme="minorEastAsia" w:hAnsiTheme="minorHAnsi" w:cstheme="minorBidi"/>
            <w:color w:val="auto"/>
            <w:sz w:val="22"/>
            <w:szCs w:val="22"/>
            <w:lang w:eastAsia="en-AU"/>
          </w:rPr>
          <w:tab/>
        </w:r>
        <w:r w:rsidR="000A1877" w:rsidRPr="009D2717">
          <w:rPr>
            <w:rStyle w:val="Hyperlink"/>
          </w:rPr>
          <w:t>Broad description of the generating system</w:t>
        </w:r>
        <w:r w:rsidR="000A1877">
          <w:rPr>
            <w:webHidden/>
          </w:rPr>
          <w:tab/>
        </w:r>
        <w:r w:rsidR="000A1877">
          <w:rPr>
            <w:webHidden/>
          </w:rPr>
          <w:fldChar w:fldCharType="begin"/>
        </w:r>
        <w:r w:rsidR="000A1877">
          <w:rPr>
            <w:webHidden/>
          </w:rPr>
          <w:instrText xml:space="preserve"> PAGEREF _Toc507411979 \h </w:instrText>
        </w:r>
        <w:r w:rsidR="000A1877">
          <w:rPr>
            <w:webHidden/>
          </w:rPr>
        </w:r>
        <w:r w:rsidR="000A1877">
          <w:rPr>
            <w:webHidden/>
          </w:rPr>
          <w:fldChar w:fldCharType="separate"/>
        </w:r>
        <w:r w:rsidR="000A1877">
          <w:rPr>
            <w:webHidden/>
          </w:rPr>
          <w:t>12</w:t>
        </w:r>
        <w:r w:rsidR="000A1877">
          <w:rPr>
            <w:webHidden/>
          </w:rPr>
          <w:fldChar w:fldCharType="end"/>
        </w:r>
      </w:hyperlink>
    </w:p>
    <w:p w14:paraId="1967794B" w14:textId="77777777" w:rsidR="000A1877" w:rsidRDefault="00042088">
      <w:pPr>
        <w:pStyle w:val="TOC6"/>
        <w:rPr>
          <w:rFonts w:asciiTheme="minorHAnsi" w:eastAsiaTheme="minorEastAsia" w:hAnsiTheme="minorHAnsi" w:cstheme="minorBidi"/>
          <w:color w:val="auto"/>
          <w:sz w:val="22"/>
          <w:szCs w:val="22"/>
          <w:lang w:eastAsia="en-AU"/>
        </w:rPr>
      </w:pPr>
      <w:hyperlink w:anchor="_Toc507411980" w:history="1">
        <w:r w:rsidR="000A1877" w:rsidRPr="009D2717">
          <w:rPr>
            <w:rStyle w:val="Hyperlink"/>
          </w:rPr>
          <w:t>Table 2</w:t>
        </w:r>
        <w:r w:rsidR="000A1877">
          <w:rPr>
            <w:rFonts w:asciiTheme="minorHAnsi" w:eastAsiaTheme="minorEastAsia" w:hAnsiTheme="minorHAnsi" w:cstheme="minorBidi"/>
            <w:color w:val="auto"/>
            <w:sz w:val="22"/>
            <w:szCs w:val="22"/>
            <w:lang w:eastAsia="en-AU"/>
          </w:rPr>
          <w:tab/>
        </w:r>
        <w:r w:rsidR="000A1877" w:rsidRPr="009D2717">
          <w:rPr>
            <w:rStyle w:val="Hyperlink"/>
          </w:rPr>
          <w:t>Expected timeframes</w:t>
        </w:r>
        <w:r w:rsidR="000A1877">
          <w:rPr>
            <w:webHidden/>
          </w:rPr>
          <w:tab/>
        </w:r>
        <w:r w:rsidR="000A1877">
          <w:rPr>
            <w:webHidden/>
          </w:rPr>
          <w:fldChar w:fldCharType="begin"/>
        </w:r>
        <w:r w:rsidR="000A1877">
          <w:rPr>
            <w:webHidden/>
          </w:rPr>
          <w:instrText xml:space="preserve"> PAGEREF _Toc507411980 \h </w:instrText>
        </w:r>
        <w:r w:rsidR="000A1877">
          <w:rPr>
            <w:webHidden/>
          </w:rPr>
        </w:r>
        <w:r w:rsidR="000A1877">
          <w:rPr>
            <w:webHidden/>
          </w:rPr>
          <w:fldChar w:fldCharType="separate"/>
        </w:r>
        <w:r w:rsidR="000A1877">
          <w:rPr>
            <w:webHidden/>
          </w:rPr>
          <w:t>12</w:t>
        </w:r>
        <w:r w:rsidR="000A1877">
          <w:rPr>
            <w:webHidden/>
          </w:rPr>
          <w:fldChar w:fldCharType="end"/>
        </w:r>
      </w:hyperlink>
    </w:p>
    <w:p w14:paraId="31A4EA38" w14:textId="77777777" w:rsidR="000A1877" w:rsidRDefault="00042088">
      <w:pPr>
        <w:pStyle w:val="TOC6"/>
        <w:rPr>
          <w:rFonts w:asciiTheme="minorHAnsi" w:eastAsiaTheme="minorEastAsia" w:hAnsiTheme="minorHAnsi" w:cstheme="minorBidi"/>
          <w:color w:val="auto"/>
          <w:sz w:val="22"/>
          <w:szCs w:val="22"/>
          <w:lang w:eastAsia="en-AU"/>
        </w:rPr>
      </w:pPr>
      <w:hyperlink w:anchor="_Toc507411981" w:history="1">
        <w:r w:rsidR="000A1877" w:rsidRPr="009D2717">
          <w:rPr>
            <w:rStyle w:val="Hyperlink"/>
          </w:rPr>
          <w:t>Table 3</w:t>
        </w:r>
        <w:r w:rsidR="000A1877">
          <w:rPr>
            <w:rFonts w:asciiTheme="minorHAnsi" w:eastAsiaTheme="minorEastAsia" w:hAnsiTheme="minorHAnsi" w:cstheme="minorBidi"/>
            <w:color w:val="auto"/>
            <w:sz w:val="22"/>
            <w:szCs w:val="22"/>
            <w:lang w:eastAsia="en-AU"/>
          </w:rPr>
          <w:tab/>
        </w:r>
        <w:r w:rsidR="000A1877" w:rsidRPr="009D2717">
          <w:rPr>
            <w:rStyle w:val="Hyperlink"/>
          </w:rPr>
          <w:t>Example tabulation of parameters for transformers</w:t>
        </w:r>
        <w:r w:rsidR="000A1877">
          <w:rPr>
            <w:webHidden/>
          </w:rPr>
          <w:tab/>
        </w:r>
        <w:r w:rsidR="000A1877">
          <w:rPr>
            <w:webHidden/>
          </w:rPr>
          <w:fldChar w:fldCharType="begin"/>
        </w:r>
        <w:r w:rsidR="000A1877">
          <w:rPr>
            <w:webHidden/>
          </w:rPr>
          <w:instrText xml:space="preserve"> PAGEREF _Toc507411981 \h </w:instrText>
        </w:r>
        <w:r w:rsidR="000A1877">
          <w:rPr>
            <w:webHidden/>
          </w:rPr>
        </w:r>
        <w:r w:rsidR="000A1877">
          <w:rPr>
            <w:webHidden/>
          </w:rPr>
          <w:fldChar w:fldCharType="separate"/>
        </w:r>
        <w:r w:rsidR="000A1877">
          <w:rPr>
            <w:webHidden/>
          </w:rPr>
          <w:t>18</w:t>
        </w:r>
        <w:r w:rsidR="000A1877">
          <w:rPr>
            <w:webHidden/>
          </w:rPr>
          <w:fldChar w:fldCharType="end"/>
        </w:r>
      </w:hyperlink>
    </w:p>
    <w:p w14:paraId="1EBA341F" w14:textId="77777777" w:rsidR="000A1877" w:rsidRDefault="00042088">
      <w:pPr>
        <w:pStyle w:val="TOC6"/>
        <w:rPr>
          <w:rFonts w:asciiTheme="minorHAnsi" w:eastAsiaTheme="minorEastAsia" w:hAnsiTheme="minorHAnsi" w:cstheme="minorBidi"/>
          <w:color w:val="auto"/>
          <w:sz w:val="22"/>
          <w:szCs w:val="22"/>
          <w:lang w:eastAsia="en-AU"/>
        </w:rPr>
      </w:pPr>
      <w:hyperlink w:anchor="_Toc507411982" w:history="1">
        <w:r w:rsidR="000A1877" w:rsidRPr="009D2717">
          <w:rPr>
            <w:rStyle w:val="Hyperlink"/>
          </w:rPr>
          <w:t>Table 4</w:t>
        </w:r>
        <w:r w:rsidR="000A1877">
          <w:rPr>
            <w:rFonts w:asciiTheme="minorHAnsi" w:eastAsiaTheme="minorEastAsia" w:hAnsiTheme="minorHAnsi" w:cstheme="minorBidi"/>
            <w:color w:val="auto"/>
            <w:sz w:val="22"/>
            <w:szCs w:val="22"/>
            <w:lang w:eastAsia="en-AU"/>
          </w:rPr>
          <w:tab/>
        </w:r>
        <w:r w:rsidR="000A1877" w:rsidRPr="009D2717">
          <w:rPr>
            <w:rStyle w:val="Hyperlink"/>
          </w:rPr>
          <w:t>Example tabulation of PSS®E Dynamic set up</w:t>
        </w:r>
        <w:r w:rsidR="000A1877">
          <w:rPr>
            <w:webHidden/>
          </w:rPr>
          <w:tab/>
        </w:r>
        <w:r w:rsidR="000A1877">
          <w:rPr>
            <w:webHidden/>
          </w:rPr>
          <w:fldChar w:fldCharType="begin"/>
        </w:r>
        <w:r w:rsidR="000A1877">
          <w:rPr>
            <w:webHidden/>
          </w:rPr>
          <w:instrText xml:space="preserve"> PAGEREF _Toc507411982 \h </w:instrText>
        </w:r>
        <w:r w:rsidR="000A1877">
          <w:rPr>
            <w:webHidden/>
          </w:rPr>
        </w:r>
        <w:r w:rsidR="000A1877">
          <w:rPr>
            <w:webHidden/>
          </w:rPr>
          <w:fldChar w:fldCharType="separate"/>
        </w:r>
        <w:r w:rsidR="000A1877">
          <w:rPr>
            <w:webHidden/>
          </w:rPr>
          <w:t>19</w:t>
        </w:r>
        <w:r w:rsidR="000A1877">
          <w:rPr>
            <w:webHidden/>
          </w:rPr>
          <w:fldChar w:fldCharType="end"/>
        </w:r>
      </w:hyperlink>
    </w:p>
    <w:p w14:paraId="686E5191" w14:textId="77777777" w:rsidR="000A1877" w:rsidRDefault="00042088">
      <w:pPr>
        <w:pStyle w:val="TOC6"/>
        <w:rPr>
          <w:rFonts w:asciiTheme="minorHAnsi" w:eastAsiaTheme="minorEastAsia" w:hAnsiTheme="minorHAnsi" w:cstheme="minorBidi"/>
          <w:color w:val="auto"/>
          <w:sz w:val="22"/>
          <w:szCs w:val="22"/>
          <w:lang w:eastAsia="en-AU"/>
        </w:rPr>
      </w:pPr>
      <w:hyperlink w:anchor="_Toc507411983" w:history="1">
        <w:r w:rsidR="000A1877" w:rsidRPr="009D2717">
          <w:rPr>
            <w:rStyle w:val="Hyperlink"/>
          </w:rPr>
          <w:t>Table 5</w:t>
        </w:r>
        <w:r w:rsidR="000A1877">
          <w:rPr>
            <w:rFonts w:asciiTheme="minorHAnsi" w:eastAsiaTheme="minorEastAsia" w:hAnsiTheme="minorHAnsi" w:cstheme="minorBidi"/>
            <w:color w:val="auto"/>
            <w:sz w:val="22"/>
            <w:szCs w:val="22"/>
            <w:lang w:eastAsia="en-AU"/>
          </w:rPr>
          <w:tab/>
        </w:r>
        <w:r w:rsidR="000A1877" w:rsidRPr="009D2717">
          <w:rPr>
            <w:rStyle w:val="Hyperlink"/>
          </w:rPr>
          <w:t>Example Dynamic Parameters</w:t>
        </w:r>
        <w:r w:rsidR="000A1877">
          <w:rPr>
            <w:webHidden/>
          </w:rPr>
          <w:tab/>
        </w:r>
        <w:r w:rsidR="000A1877">
          <w:rPr>
            <w:webHidden/>
          </w:rPr>
          <w:fldChar w:fldCharType="begin"/>
        </w:r>
        <w:r w:rsidR="000A1877">
          <w:rPr>
            <w:webHidden/>
          </w:rPr>
          <w:instrText xml:space="preserve"> PAGEREF _Toc507411983 \h </w:instrText>
        </w:r>
        <w:r w:rsidR="000A1877">
          <w:rPr>
            <w:webHidden/>
          </w:rPr>
        </w:r>
        <w:r w:rsidR="000A1877">
          <w:rPr>
            <w:webHidden/>
          </w:rPr>
          <w:fldChar w:fldCharType="separate"/>
        </w:r>
        <w:r w:rsidR="000A1877">
          <w:rPr>
            <w:webHidden/>
          </w:rPr>
          <w:t>19</w:t>
        </w:r>
        <w:r w:rsidR="000A1877">
          <w:rPr>
            <w:webHidden/>
          </w:rPr>
          <w:fldChar w:fldCharType="end"/>
        </w:r>
      </w:hyperlink>
    </w:p>
    <w:p w14:paraId="6B3C0C61" w14:textId="77777777" w:rsidR="000A1877" w:rsidRDefault="00042088">
      <w:pPr>
        <w:pStyle w:val="TOC6"/>
        <w:rPr>
          <w:rFonts w:asciiTheme="minorHAnsi" w:eastAsiaTheme="minorEastAsia" w:hAnsiTheme="minorHAnsi" w:cstheme="minorBidi"/>
          <w:color w:val="auto"/>
          <w:sz w:val="22"/>
          <w:szCs w:val="22"/>
          <w:lang w:eastAsia="en-AU"/>
        </w:rPr>
      </w:pPr>
      <w:hyperlink w:anchor="_Toc507411984" w:history="1">
        <w:r w:rsidR="000A1877" w:rsidRPr="009D2717">
          <w:rPr>
            <w:rStyle w:val="Hyperlink"/>
          </w:rPr>
          <w:t>Table 6</w:t>
        </w:r>
        <w:r w:rsidR="000A1877">
          <w:rPr>
            <w:rFonts w:asciiTheme="minorHAnsi" w:eastAsiaTheme="minorEastAsia" w:hAnsiTheme="minorHAnsi" w:cstheme="minorBidi"/>
            <w:color w:val="auto"/>
            <w:sz w:val="22"/>
            <w:szCs w:val="22"/>
            <w:lang w:eastAsia="en-AU"/>
          </w:rPr>
          <w:tab/>
        </w:r>
        <w:r w:rsidR="000A1877" w:rsidRPr="009D2717">
          <w:rPr>
            <w:rStyle w:val="Hyperlink"/>
          </w:rPr>
          <w:t>Example tabulation of parameters set up for particular mode</w:t>
        </w:r>
        <w:r w:rsidR="000A1877">
          <w:rPr>
            <w:webHidden/>
          </w:rPr>
          <w:tab/>
        </w:r>
        <w:r w:rsidR="000A1877">
          <w:rPr>
            <w:webHidden/>
          </w:rPr>
          <w:fldChar w:fldCharType="begin"/>
        </w:r>
        <w:r w:rsidR="000A1877">
          <w:rPr>
            <w:webHidden/>
          </w:rPr>
          <w:instrText xml:space="preserve"> PAGEREF _Toc507411984 \h </w:instrText>
        </w:r>
        <w:r w:rsidR="000A1877">
          <w:rPr>
            <w:webHidden/>
          </w:rPr>
        </w:r>
        <w:r w:rsidR="000A1877">
          <w:rPr>
            <w:webHidden/>
          </w:rPr>
          <w:fldChar w:fldCharType="separate"/>
        </w:r>
        <w:r w:rsidR="000A1877">
          <w:rPr>
            <w:webHidden/>
          </w:rPr>
          <w:t>20</w:t>
        </w:r>
        <w:r w:rsidR="000A1877">
          <w:rPr>
            <w:webHidden/>
          </w:rPr>
          <w:fldChar w:fldCharType="end"/>
        </w:r>
      </w:hyperlink>
    </w:p>
    <w:p w14:paraId="0C2EDFBE" w14:textId="2DF03931" w:rsidR="00172CE3" w:rsidRPr="006B4932" w:rsidRDefault="00172CE3" w:rsidP="00172CE3">
      <w:pPr>
        <w:pStyle w:val="BodyText"/>
        <w:rPr>
          <w:b/>
          <w:sz w:val="18"/>
          <w:szCs w:val="18"/>
        </w:rPr>
      </w:pPr>
      <w:r w:rsidRPr="00C37B3F">
        <w:rPr>
          <w:sz w:val="18"/>
          <w:szCs w:val="18"/>
        </w:rPr>
        <w:fldChar w:fldCharType="end"/>
      </w:r>
      <w:r w:rsidRPr="006B4932">
        <w:rPr>
          <w:b/>
          <w:sz w:val="18"/>
          <w:szCs w:val="18"/>
        </w:rPr>
        <w:t>Suggested list of</w:t>
      </w:r>
      <w:r>
        <w:rPr>
          <w:sz w:val="18"/>
          <w:szCs w:val="18"/>
        </w:rPr>
        <w:t xml:space="preserve"> </w:t>
      </w:r>
      <w:r w:rsidRPr="006B4932">
        <w:rPr>
          <w:b/>
          <w:sz w:val="18"/>
          <w:szCs w:val="18"/>
        </w:rPr>
        <w:t>Figures</w:t>
      </w:r>
    </w:p>
    <w:p w14:paraId="35E6C2FF" w14:textId="77777777" w:rsidR="000A1877" w:rsidRDefault="00172CE3">
      <w:pPr>
        <w:pStyle w:val="TOC6"/>
        <w:rPr>
          <w:rFonts w:asciiTheme="minorHAnsi" w:eastAsiaTheme="minorEastAsia" w:hAnsiTheme="minorHAnsi" w:cstheme="minorBidi"/>
          <w:color w:val="auto"/>
          <w:sz w:val="22"/>
          <w:szCs w:val="22"/>
          <w:lang w:eastAsia="en-AU"/>
        </w:rPr>
      </w:pPr>
      <w:r>
        <w:lastRenderedPageBreak/>
        <w:fldChar w:fldCharType="begin"/>
      </w:r>
      <w:r>
        <w:instrText xml:space="preserve"> TOC \h \z \t "Caption Figure,6" </w:instrText>
      </w:r>
      <w:r>
        <w:fldChar w:fldCharType="separate"/>
      </w:r>
      <w:hyperlink w:anchor="_Toc507411988" w:history="1">
        <w:r w:rsidR="000A1877" w:rsidRPr="00242934">
          <w:rPr>
            <w:rStyle w:val="Hyperlink"/>
          </w:rPr>
          <w:t>Figure 1</w:t>
        </w:r>
        <w:r w:rsidR="000A1877">
          <w:rPr>
            <w:rFonts w:asciiTheme="minorHAnsi" w:eastAsiaTheme="minorEastAsia" w:hAnsiTheme="minorHAnsi" w:cstheme="minorBidi"/>
            <w:color w:val="auto"/>
            <w:sz w:val="22"/>
            <w:szCs w:val="22"/>
            <w:lang w:eastAsia="en-AU"/>
          </w:rPr>
          <w:tab/>
        </w:r>
        <w:r w:rsidR="000A1877" w:rsidRPr="00242934">
          <w:rPr>
            <w:rStyle w:val="Hyperlink"/>
          </w:rPr>
          <w:t>Placeholder for single line diagram of the system model.</w:t>
        </w:r>
        <w:r w:rsidR="000A1877">
          <w:rPr>
            <w:webHidden/>
          </w:rPr>
          <w:tab/>
        </w:r>
        <w:r w:rsidR="000A1877">
          <w:rPr>
            <w:webHidden/>
          </w:rPr>
          <w:fldChar w:fldCharType="begin"/>
        </w:r>
        <w:r w:rsidR="000A1877">
          <w:rPr>
            <w:webHidden/>
          </w:rPr>
          <w:instrText xml:space="preserve"> PAGEREF _Toc507411988 \h </w:instrText>
        </w:r>
        <w:r w:rsidR="000A1877">
          <w:rPr>
            <w:webHidden/>
          </w:rPr>
        </w:r>
        <w:r w:rsidR="000A1877">
          <w:rPr>
            <w:webHidden/>
          </w:rPr>
          <w:fldChar w:fldCharType="separate"/>
        </w:r>
        <w:r w:rsidR="000A1877">
          <w:rPr>
            <w:webHidden/>
          </w:rPr>
          <w:t>13</w:t>
        </w:r>
        <w:r w:rsidR="000A1877">
          <w:rPr>
            <w:webHidden/>
          </w:rPr>
          <w:fldChar w:fldCharType="end"/>
        </w:r>
      </w:hyperlink>
    </w:p>
    <w:p w14:paraId="70D37C16" w14:textId="77777777" w:rsidR="000A1877" w:rsidRDefault="00042088">
      <w:pPr>
        <w:pStyle w:val="TOC6"/>
        <w:rPr>
          <w:rFonts w:asciiTheme="minorHAnsi" w:eastAsiaTheme="minorEastAsia" w:hAnsiTheme="minorHAnsi" w:cstheme="minorBidi"/>
          <w:color w:val="auto"/>
          <w:sz w:val="22"/>
          <w:szCs w:val="22"/>
          <w:lang w:eastAsia="en-AU"/>
        </w:rPr>
      </w:pPr>
      <w:hyperlink w:anchor="_Toc507411989" w:history="1">
        <w:r w:rsidR="000A1877" w:rsidRPr="00242934">
          <w:rPr>
            <w:rStyle w:val="Hyperlink"/>
          </w:rPr>
          <w:t>Figure 2</w:t>
        </w:r>
        <w:r w:rsidR="000A1877">
          <w:rPr>
            <w:rFonts w:asciiTheme="minorHAnsi" w:eastAsiaTheme="minorEastAsia" w:hAnsiTheme="minorHAnsi" w:cstheme="minorBidi"/>
            <w:color w:val="auto"/>
            <w:sz w:val="22"/>
            <w:szCs w:val="22"/>
            <w:lang w:eastAsia="en-AU"/>
          </w:rPr>
          <w:tab/>
        </w:r>
        <w:r w:rsidR="000A1877" w:rsidRPr="00242934">
          <w:rPr>
            <w:rStyle w:val="Hyperlink"/>
          </w:rPr>
          <w:t>Placeholder for generator capability diagram</w:t>
        </w:r>
        <w:r w:rsidR="000A1877">
          <w:rPr>
            <w:webHidden/>
          </w:rPr>
          <w:tab/>
        </w:r>
        <w:r w:rsidR="000A1877">
          <w:rPr>
            <w:webHidden/>
          </w:rPr>
          <w:fldChar w:fldCharType="begin"/>
        </w:r>
        <w:r w:rsidR="000A1877">
          <w:rPr>
            <w:webHidden/>
          </w:rPr>
          <w:instrText xml:space="preserve"> PAGEREF _Toc507411989 \h </w:instrText>
        </w:r>
        <w:r w:rsidR="000A1877">
          <w:rPr>
            <w:webHidden/>
          </w:rPr>
        </w:r>
        <w:r w:rsidR="000A1877">
          <w:rPr>
            <w:webHidden/>
          </w:rPr>
          <w:fldChar w:fldCharType="separate"/>
        </w:r>
        <w:r w:rsidR="000A1877">
          <w:rPr>
            <w:webHidden/>
          </w:rPr>
          <w:t>16</w:t>
        </w:r>
        <w:r w:rsidR="000A1877">
          <w:rPr>
            <w:webHidden/>
          </w:rPr>
          <w:fldChar w:fldCharType="end"/>
        </w:r>
      </w:hyperlink>
    </w:p>
    <w:p w14:paraId="7C4C54D2" w14:textId="77777777" w:rsidR="000A1877" w:rsidRDefault="00042088">
      <w:pPr>
        <w:pStyle w:val="TOC6"/>
        <w:rPr>
          <w:rFonts w:asciiTheme="minorHAnsi" w:eastAsiaTheme="minorEastAsia" w:hAnsiTheme="minorHAnsi" w:cstheme="minorBidi"/>
          <w:color w:val="auto"/>
          <w:sz w:val="22"/>
          <w:szCs w:val="22"/>
          <w:lang w:eastAsia="en-AU"/>
        </w:rPr>
      </w:pPr>
      <w:hyperlink w:anchor="_Toc507411990" w:history="1">
        <w:r w:rsidR="000A1877" w:rsidRPr="00242934">
          <w:rPr>
            <w:rStyle w:val="Hyperlink"/>
          </w:rPr>
          <w:t>Figure 3</w:t>
        </w:r>
        <w:r w:rsidR="000A1877">
          <w:rPr>
            <w:rFonts w:asciiTheme="minorHAnsi" w:eastAsiaTheme="minorEastAsia" w:hAnsiTheme="minorHAnsi" w:cstheme="minorBidi"/>
            <w:color w:val="auto"/>
            <w:sz w:val="22"/>
            <w:szCs w:val="22"/>
            <w:lang w:eastAsia="en-AU"/>
          </w:rPr>
          <w:tab/>
        </w:r>
        <w:r w:rsidR="000A1877" w:rsidRPr="00242934">
          <w:rPr>
            <w:rStyle w:val="Hyperlink"/>
          </w:rPr>
          <w:t>Placeholder for PPS®E snapshot of load flow.</w:t>
        </w:r>
        <w:r w:rsidR="000A1877">
          <w:rPr>
            <w:webHidden/>
          </w:rPr>
          <w:tab/>
        </w:r>
        <w:r w:rsidR="000A1877">
          <w:rPr>
            <w:webHidden/>
          </w:rPr>
          <w:fldChar w:fldCharType="begin"/>
        </w:r>
        <w:r w:rsidR="000A1877">
          <w:rPr>
            <w:webHidden/>
          </w:rPr>
          <w:instrText xml:space="preserve"> PAGEREF _Toc507411990 \h </w:instrText>
        </w:r>
        <w:r w:rsidR="000A1877">
          <w:rPr>
            <w:webHidden/>
          </w:rPr>
        </w:r>
        <w:r w:rsidR="000A1877">
          <w:rPr>
            <w:webHidden/>
          </w:rPr>
          <w:fldChar w:fldCharType="separate"/>
        </w:r>
        <w:r w:rsidR="000A1877">
          <w:rPr>
            <w:webHidden/>
          </w:rPr>
          <w:t>22</w:t>
        </w:r>
        <w:r w:rsidR="000A1877">
          <w:rPr>
            <w:webHidden/>
          </w:rPr>
          <w:fldChar w:fldCharType="end"/>
        </w:r>
      </w:hyperlink>
    </w:p>
    <w:p w14:paraId="2700BD99" w14:textId="77777777" w:rsidR="00172CE3" w:rsidRPr="00F92BDD" w:rsidRDefault="00172CE3" w:rsidP="00172CE3">
      <w:pPr>
        <w:pStyle w:val="BodyText"/>
      </w:pPr>
      <w:r>
        <w:fldChar w:fldCharType="end"/>
      </w:r>
    </w:p>
    <w:p w14:paraId="6380A850" w14:textId="77777777" w:rsidR="00B8286B" w:rsidRDefault="00B8286B">
      <w:pPr>
        <w:spacing w:after="160" w:line="259" w:lineRule="auto"/>
        <w:jc w:val="left"/>
        <w:rPr>
          <w:rFonts w:asciiTheme="majorHAnsi" w:eastAsiaTheme="majorEastAsia" w:hAnsiTheme="majorHAnsi" w:cstheme="majorBidi"/>
          <w:b/>
          <w:bCs/>
          <w:color w:val="1E4164" w:themeColor="accent6"/>
          <w:sz w:val="22"/>
        </w:rPr>
      </w:pPr>
      <w:r>
        <w:br w:type="page"/>
      </w:r>
    </w:p>
    <w:p w14:paraId="62766D46" w14:textId="2E71EC3D" w:rsidR="00172CE3" w:rsidRPr="008A3125" w:rsidRDefault="00172CE3" w:rsidP="00130CDC">
      <w:pPr>
        <w:pStyle w:val="Heading3"/>
        <w:ind w:hanging="720"/>
      </w:pPr>
      <w:bookmarkStart w:id="2" w:name="_Toc507412037"/>
      <w:r w:rsidRPr="008A3125">
        <w:lastRenderedPageBreak/>
        <w:t>Introduction</w:t>
      </w:r>
      <w:bookmarkEnd w:id="2"/>
    </w:p>
    <w:p w14:paraId="139C4A81" w14:textId="6DE2E1A5" w:rsidR="00B31F6C" w:rsidRDefault="00B31F6C" w:rsidP="00130CDC">
      <w:pPr>
        <w:pStyle w:val="Heading4"/>
        <w:ind w:hanging="720"/>
      </w:pPr>
      <w:bookmarkStart w:id="3" w:name="_Toc507412038"/>
      <w:r>
        <w:t>Broad description of generating system</w:t>
      </w:r>
      <w:bookmarkEnd w:id="3"/>
    </w:p>
    <w:p w14:paraId="744AF656" w14:textId="538F7AF5" w:rsidR="00172CE3" w:rsidRDefault="00172CE3" w:rsidP="00172CE3">
      <w:pPr>
        <w:pStyle w:val="BodyText"/>
      </w:pPr>
      <w:r>
        <w:t>The introduction should contain a broad description of the generating system, which can be provided by including a</w:t>
      </w:r>
      <w:r w:rsidR="00422120">
        <w:t xml:space="preserve">nd populating </w:t>
      </w:r>
      <w:r w:rsidR="00750F99">
        <w:fldChar w:fldCharType="begin"/>
      </w:r>
      <w:r w:rsidR="00750F99">
        <w:instrText xml:space="preserve"> REF _Ref511919306 \r \h </w:instrText>
      </w:r>
      <w:r w:rsidR="00750F99">
        <w:fldChar w:fldCharType="separate"/>
      </w:r>
      <w:r w:rsidR="00750F99">
        <w:t>Table 1</w:t>
      </w:r>
      <w:r w:rsidR="00750F99">
        <w:fldChar w:fldCharType="end"/>
      </w:r>
      <w:r w:rsidR="00422120">
        <w:t xml:space="preserve">. </w:t>
      </w:r>
      <w:r>
        <w:t xml:space="preserve">Placeholders for detailed description of the plant and how it is modelled, including a diagram, are provided in </w:t>
      </w:r>
      <w:r w:rsidR="009B3564">
        <w:t xml:space="preserve">section </w:t>
      </w:r>
      <w:r>
        <w:t xml:space="preserve">2. </w:t>
      </w:r>
    </w:p>
    <w:p w14:paraId="25C11771" w14:textId="40582D70" w:rsidR="00EB5A0D" w:rsidRDefault="00EB5A0D" w:rsidP="00970650">
      <w:pPr>
        <w:pStyle w:val="ListBullet"/>
        <w:numPr>
          <w:ilvl w:val="0"/>
          <w:numId w:val="0"/>
        </w:numPr>
      </w:pPr>
      <w:r>
        <w:t xml:space="preserve">AEMO recognises that there </w:t>
      </w:r>
      <w:r w:rsidR="00970650">
        <w:t>are</w:t>
      </w:r>
      <w:r>
        <w:t xml:space="preserve"> differences in the design and </w:t>
      </w:r>
      <w:r w:rsidR="009B3564">
        <w:t>installation</w:t>
      </w:r>
      <w:r>
        <w:t xml:space="preserve"> of generating plant technology, even for well-established technologies. Any </w:t>
      </w:r>
      <w:r w:rsidR="00970650">
        <w:t>Generator</w:t>
      </w:r>
      <w:r>
        <w:t xml:space="preserve"> preparing a releasable user guide should not be limited to the types of information described in </w:t>
      </w:r>
      <w:r w:rsidR="00970650">
        <w:t>this template</w:t>
      </w:r>
      <w:r>
        <w:t xml:space="preserve">. Importantly, all information should be described </w:t>
      </w:r>
      <w:r w:rsidR="009B3564">
        <w:t xml:space="preserve">well enough </w:t>
      </w:r>
      <w:r>
        <w:t xml:space="preserve">to allow any Registered Participant to use the </w:t>
      </w:r>
      <w:r w:rsidR="00DB6E07">
        <w:t>model</w:t>
      </w:r>
      <w:r w:rsidR="009B3564">
        <w:t xml:space="preserve"> (unassisted) </w:t>
      </w:r>
      <w:r>
        <w:t xml:space="preserve">for the purposes provided in the NER. </w:t>
      </w:r>
    </w:p>
    <w:p w14:paraId="15D1D7E6" w14:textId="7933F901" w:rsidR="000E5CE9" w:rsidRDefault="000E5CE9" w:rsidP="00970650">
      <w:pPr>
        <w:pStyle w:val="ListBullet"/>
        <w:numPr>
          <w:ilvl w:val="0"/>
          <w:numId w:val="0"/>
        </w:numPr>
      </w:pPr>
      <w:r>
        <w:t>All i</w:t>
      </w:r>
      <w:r w:rsidRPr="000E5CE9">
        <w:t xml:space="preserve">mages </w:t>
      </w:r>
      <w:r w:rsidR="00EB13B0">
        <w:t xml:space="preserve">and tables </w:t>
      </w:r>
      <w:r w:rsidRPr="000E5CE9">
        <w:t xml:space="preserve">embedded in </w:t>
      </w:r>
      <w:r>
        <w:t xml:space="preserve">the RUG </w:t>
      </w:r>
      <w:r w:rsidRPr="000E5CE9">
        <w:t>must be of sufficient resolution to easily identify all components, parameters and values.</w:t>
      </w:r>
    </w:p>
    <w:p w14:paraId="7AD92E42" w14:textId="4BB38543" w:rsidR="00172CE3" w:rsidRDefault="00172CE3" w:rsidP="00172CE3">
      <w:pPr>
        <w:pStyle w:val="CaptionTable"/>
      </w:pPr>
      <w:bookmarkStart w:id="4" w:name="_Toc507411979"/>
      <w:bookmarkStart w:id="5" w:name="_Ref511919306"/>
      <w:r>
        <w:t>Broad description of the generating system</w:t>
      </w:r>
      <w:bookmarkEnd w:id="4"/>
      <w:bookmarkEnd w:id="5"/>
    </w:p>
    <w:tbl>
      <w:tblPr>
        <w:tblStyle w:val="AEMOTable"/>
        <w:tblW w:w="5000" w:type="pct"/>
        <w:tblLook w:val="0420" w:firstRow="1" w:lastRow="0" w:firstColumn="0" w:lastColumn="0" w:noHBand="0" w:noVBand="1"/>
      </w:tblPr>
      <w:tblGrid>
        <w:gridCol w:w="4111"/>
        <w:gridCol w:w="5073"/>
      </w:tblGrid>
      <w:tr w:rsidR="00172CE3" w14:paraId="627BA8C1" w14:textId="77777777" w:rsidTr="00B655C7">
        <w:trPr>
          <w:cnfStyle w:val="100000000000" w:firstRow="1" w:lastRow="0" w:firstColumn="0" w:lastColumn="0" w:oddVBand="0" w:evenVBand="0" w:oddHBand="0" w:evenHBand="0" w:firstRowFirstColumn="0" w:firstRowLastColumn="0" w:lastRowFirstColumn="0" w:lastRowLastColumn="0"/>
        </w:trPr>
        <w:tc>
          <w:tcPr>
            <w:tcW w:w="2238" w:type="pct"/>
          </w:tcPr>
          <w:p w14:paraId="78D0A544" w14:textId="77777777" w:rsidR="00172CE3" w:rsidRDefault="00172CE3" w:rsidP="00B655C7">
            <w:pPr>
              <w:pStyle w:val="TableTitle"/>
            </w:pPr>
            <w:r>
              <w:t>Feature</w:t>
            </w:r>
          </w:p>
        </w:tc>
        <w:tc>
          <w:tcPr>
            <w:tcW w:w="2762" w:type="pct"/>
          </w:tcPr>
          <w:p w14:paraId="77611550" w14:textId="77777777" w:rsidR="00172CE3" w:rsidRDefault="00172CE3" w:rsidP="00B655C7">
            <w:pPr>
              <w:pStyle w:val="TableTitle"/>
            </w:pPr>
            <w:r>
              <w:t>Description</w:t>
            </w:r>
          </w:p>
        </w:tc>
      </w:tr>
      <w:tr w:rsidR="00172CE3" w14:paraId="344AB935" w14:textId="77777777" w:rsidTr="00B655C7">
        <w:trPr>
          <w:cnfStyle w:val="000000100000" w:firstRow="0" w:lastRow="0" w:firstColumn="0" w:lastColumn="0" w:oddVBand="0" w:evenVBand="0" w:oddHBand="1" w:evenHBand="0" w:firstRowFirstColumn="0" w:firstRowLastColumn="0" w:lastRowFirstColumn="0" w:lastRowLastColumn="0"/>
        </w:trPr>
        <w:tc>
          <w:tcPr>
            <w:tcW w:w="2238" w:type="pct"/>
          </w:tcPr>
          <w:p w14:paraId="3D05D658" w14:textId="1EA5C0A2" w:rsidR="00172CE3" w:rsidRDefault="00172CE3" w:rsidP="00B655C7">
            <w:pPr>
              <w:pStyle w:val="TableText"/>
            </w:pPr>
            <w:r>
              <w:t xml:space="preserve">Type and configuration of generation </w:t>
            </w:r>
          </w:p>
        </w:tc>
        <w:tc>
          <w:tcPr>
            <w:tcW w:w="2762" w:type="pct"/>
          </w:tcPr>
          <w:p w14:paraId="23FCCCD4" w14:textId="77777777" w:rsidR="00172CE3" w:rsidRDefault="00172CE3" w:rsidP="00B655C7">
            <w:pPr>
              <w:pStyle w:val="TableText"/>
            </w:pPr>
            <w:r>
              <w:t xml:space="preserve">eg. consists of </w:t>
            </w:r>
            <m:oMath>
              <m:r>
                <w:rPr>
                  <w:rFonts w:ascii="Cambria Math" w:hAnsi="Cambria Math"/>
                </w:rPr>
                <m:t>X×XX</m:t>
              </m:r>
            </m:oMath>
            <w:r>
              <w:t xml:space="preserve"> </w:t>
            </w:r>
            <w:r w:rsidRPr="00D74BC1">
              <w:t>MW</w:t>
            </w:r>
            <w:r>
              <w:t xml:space="preserve"> hydro / wind / etc turbines or similar. </w:t>
            </w:r>
          </w:p>
        </w:tc>
      </w:tr>
      <w:tr w:rsidR="00172CE3" w14:paraId="3B90156B" w14:textId="77777777" w:rsidTr="00B655C7">
        <w:trPr>
          <w:cnfStyle w:val="000000010000" w:firstRow="0" w:lastRow="0" w:firstColumn="0" w:lastColumn="0" w:oddVBand="0" w:evenVBand="0" w:oddHBand="0" w:evenHBand="1" w:firstRowFirstColumn="0" w:firstRowLastColumn="0" w:lastRowFirstColumn="0" w:lastRowLastColumn="0"/>
        </w:trPr>
        <w:tc>
          <w:tcPr>
            <w:tcW w:w="2238" w:type="pct"/>
          </w:tcPr>
          <w:p w14:paraId="31AFF814" w14:textId="77777777" w:rsidR="00172CE3" w:rsidRDefault="00172CE3" w:rsidP="00B655C7">
            <w:pPr>
              <w:pStyle w:val="TableText"/>
            </w:pPr>
            <w:r>
              <w:t>Rated capacity (specify point)</w:t>
            </w:r>
          </w:p>
        </w:tc>
        <w:tc>
          <w:tcPr>
            <w:tcW w:w="2762" w:type="pct"/>
          </w:tcPr>
          <w:p w14:paraId="46CCD83A" w14:textId="77777777" w:rsidR="00172CE3" w:rsidRDefault="00172CE3" w:rsidP="00B655C7">
            <w:pPr>
              <w:pStyle w:val="TableText"/>
            </w:pPr>
          </w:p>
        </w:tc>
      </w:tr>
      <w:tr w:rsidR="00172CE3" w14:paraId="02EFB43D" w14:textId="77777777" w:rsidTr="00B655C7">
        <w:trPr>
          <w:cnfStyle w:val="000000100000" w:firstRow="0" w:lastRow="0" w:firstColumn="0" w:lastColumn="0" w:oddVBand="0" w:evenVBand="0" w:oddHBand="1" w:evenHBand="0" w:firstRowFirstColumn="0" w:firstRowLastColumn="0" w:lastRowFirstColumn="0" w:lastRowLastColumn="0"/>
        </w:trPr>
        <w:tc>
          <w:tcPr>
            <w:tcW w:w="2238" w:type="pct"/>
          </w:tcPr>
          <w:p w14:paraId="21927660" w14:textId="77777777" w:rsidR="00172CE3" w:rsidRDefault="00172CE3" w:rsidP="00B655C7">
            <w:pPr>
              <w:pStyle w:val="TableText"/>
            </w:pPr>
            <w:r>
              <w:t>Geographical location</w:t>
            </w:r>
          </w:p>
        </w:tc>
        <w:tc>
          <w:tcPr>
            <w:tcW w:w="2762" w:type="pct"/>
          </w:tcPr>
          <w:p w14:paraId="0AD405D0" w14:textId="77777777" w:rsidR="00172CE3" w:rsidRDefault="00172CE3" w:rsidP="00B655C7">
            <w:pPr>
              <w:pStyle w:val="TableText"/>
            </w:pPr>
          </w:p>
        </w:tc>
      </w:tr>
      <w:tr w:rsidR="00172CE3" w14:paraId="6F531E27" w14:textId="77777777" w:rsidTr="00B655C7">
        <w:trPr>
          <w:cnfStyle w:val="000000010000" w:firstRow="0" w:lastRow="0" w:firstColumn="0" w:lastColumn="0" w:oddVBand="0" w:evenVBand="0" w:oddHBand="0" w:evenHBand="1" w:firstRowFirstColumn="0" w:firstRowLastColumn="0" w:lastRowFirstColumn="0" w:lastRowLastColumn="0"/>
        </w:trPr>
        <w:tc>
          <w:tcPr>
            <w:tcW w:w="2238" w:type="pct"/>
          </w:tcPr>
          <w:p w14:paraId="40E23A10" w14:textId="77777777" w:rsidR="00172CE3" w:rsidRDefault="00172CE3" w:rsidP="00B655C7">
            <w:pPr>
              <w:pStyle w:val="TableText"/>
            </w:pPr>
            <w:r>
              <w:t>Connection point</w:t>
            </w:r>
          </w:p>
        </w:tc>
        <w:tc>
          <w:tcPr>
            <w:tcW w:w="2762" w:type="pct"/>
          </w:tcPr>
          <w:p w14:paraId="41DA509B" w14:textId="77777777" w:rsidR="00172CE3" w:rsidRDefault="00172CE3" w:rsidP="00B655C7">
            <w:pPr>
              <w:pStyle w:val="TableText"/>
            </w:pPr>
          </w:p>
        </w:tc>
      </w:tr>
      <w:tr w:rsidR="00172CE3" w14:paraId="02894FDE" w14:textId="77777777" w:rsidTr="00B655C7">
        <w:trPr>
          <w:cnfStyle w:val="000000100000" w:firstRow="0" w:lastRow="0" w:firstColumn="0" w:lastColumn="0" w:oddVBand="0" w:evenVBand="0" w:oddHBand="1" w:evenHBand="0" w:firstRowFirstColumn="0" w:firstRowLastColumn="0" w:lastRowFirstColumn="0" w:lastRowLastColumn="0"/>
        </w:trPr>
        <w:tc>
          <w:tcPr>
            <w:tcW w:w="2238" w:type="pct"/>
          </w:tcPr>
          <w:p w14:paraId="62B8A1D2" w14:textId="77777777" w:rsidR="00172CE3" w:rsidRDefault="00172CE3" w:rsidP="00B655C7">
            <w:pPr>
              <w:pStyle w:val="TableText"/>
            </w:pPr>
            <w:r>
              <w:t>Relevant Transmission or Distribution Network Service Providers for the connection</w:t>
            </w:r>
          </w:p>
        </w:tc>
        <w:tc>
          <w:tcPr>
            <w:tcW w:w="2762" w:type="pct"/>
          </w:tcPr>
          <w:p w14:paraId="6024E59B" w14:textId="77777777" w:rsidR="00172CE3" w:rsidRDefault="00172CE3" w:rsidP="00B655C7">
            <w:pPr>
              <w:pStyle w:val="TableText"/>
            </w:pPr>
          </w:p>
        </w:tc>
      </w:tr>
      <w:tr w:rsidR="00172CE3" w14:paraId="3ED42957" w14:textId="77777777" w:rsidTr="00B655C7">
        <w:trPr>
          <w:cnfStyle w:val="000000010000" w:firstRow="0" w:lastRow="0" w:firstColumn="0" w:lastColumn="0" w:oddVBand="0" w:evenVBand="0" w:oddHBand="0" w:evenHBand="1" w:firstRowFirstColumn="0" w:firstRowLastColumn="0" w:lastRowFirstColumn="0" w:lastRowLastColumn="0"/>
        </w:trPr>
        <w:tc>
          <w:tcPr>
            <w:tcW w:w="2238" w:type="pct"/>
          </w:tcPr>
          <w:p w14:paraId="68C9A1FB" w14:textId="77777777" w:rsidR="00172CE3" w:rsidRDefault="00172CE3" w:rsidP="00B655C7">
            <w:pPr>
              <w:pStyle w:val="TableText"/>
            </w:pPr>
            <w:r>
              <w:t>Other relevant high level information (add more rows)</w:t>
            </w:r>
          </w:p>
        </w:tc>
        <w:tc>
          <w:tcPr>
            <w:tcW w:w="2762" w:type="pct"/>
          </w:tcPr>
          <w:p w14:paraId="1A580C14" w14:textId="77777777" w:rsidR="00172CE3" w:rsidRDefault="00172CE3" w:rsidP="00B655C7">
            <w:pPr>
              <w:pStyle w:val="TableText"/>
            </w:pPr>
            <w:r>
              <w:t>Eg. other parties involved and unique aspects of the project</w:t>
            </w:r>
          </w:p>
        </w:tc>
      </w:tr>
    </w:tbl>
    <w:p w14:paraId="6C42D2C8" w14:textId="426CDC8D" w:rsidR="00172CE3" w:rsidRPr="008E7CB8" w:rsidRDefault="00172CE3" w:rsidP="00130CDC">
      <w:pPr>
        <w:pStyle w:val="Heading4"/>
        <w:ind w:hanging="720"/>
      </w:pPr>
      <w:bookmarkStart w:id="6" w:name="_Toc507412039"/>
      <w:r>
        <w:t>Expected timeframes</w:t>
      </w:r>
      <w:bookmarkEnd w:id="6"/>
    </w:p>
    <w:p w14:paraId="5D432D4B" w14:textId="04B7BE0D" w:rsidR="00172CE3" w:rsidRDefault="00172CE3" w:rsidP="00172CE3">
      <w:pPr>
        <w:pStyle w:val="BodyText"/>
      </w:pPr>
      <w:r w:rsidRPr="00E011DB">
        <w:t xml:space="preserve">As </w:t>
      </w:r>
      <w:r>
        <w:t>the</w:t>
      </w:r>
      <w:r w:rsidRPr="00E011DB">
        <w:t xml:space="preserve"> releasable user guide is </w:t>
      </w:r>
      <w:r w:rsidR="006751DD">
        <w:t>submitted with</w:t>
      </w:r>
      <w:r w:rsidRPr="00E011DB">
        <w:t xml:space="preserve"> a</w:t>
      </w:r>
      <w:r w:rsidR="00970650">
        <w:t>n application to</w:t>
      </w:r>
      <w:r w:rsidRPr="00E011DB">
        <w:t xml:space="preserve"> connect, </w:t>
      </w:r>
      <w:r>
        <w:t xml:space="preserve">estimates for </w:t>
      </w:r>
      <w:r w:rsidR="006751DD">
        <w:t xml:space="preserve">most </w:t>
      </w:r>
      <w:r>
        <w:t xml:space="preserve">of these </w:t>
      </w:r>
      <w:r w:rsidR="00970650">
        <w:t xml:space="preserve">timeframes </w:t>
      </w:r>
      <w:r>
        <w:t>should be provided</w:t>
      </w:r>
      <w:r w:rsidR="006751DD">
        <w:t>, which will later be updated as each event occurs</w:t>
      </w:r>
      <w:r w:rsidRPr="00E011DB">
        <w:t xml:space="preserve">. It is expected that </w:t>
      </w:r>
      <w:r w:rsidR="00970650">
        <w:t>the Generator will</w:t>
      </w:r>
      <w:r w:rsidRPr="00E011DB">
        <w:t xml:space="preserve"> update </w:t>
      </w:r>
      <w:r w:rsidR="00DB6E07">
        <w:fldChar w:fldCharType="begin"/>
      </w:r>
      <w:r w:rsidR="00DB6E07">
        <w:instrText xml:space="preserve"> REF _Ref511919357 \r \h </w:instrText>
      </w:r>
      <w:r w:rsidR="00DB6E07">
        <w:fldChar w:fldCharType="separate"/>
      </w:r>
      <w:r w:rsidR="00DB6E07">
        <w:t>Table 2</w:t>
      </w:r>
      <w:r w:rsidR="00DB6E07">
        <w:fldChar w:fldCharType="end"/>
      </w:r>
      <w:r w:rsidR="009E47BF">
        <w:t xml:space="preserve"> </w:t>
      </w:r>
      <w:r w:rsidRPr="00E011DB">
        <w:t>when the connection and commissioning dates are revised</w:t>
      </w:r>
      <w:r>
        <w:rPr>
          <w:rStyle w:val="FootnoteReference"/>
        </w:rPr>
        <w:footnoteReference w:id="2"/>
      </w:r>
      <w:r w:rsidRPr="00E011DB">
        <w:t>.</w:t>
      </w:r>
    </w:p>
    <w:p w14:paraId="6B73EAB0" w14:textId="77777777" w:rsidR="00172CE3" w:rsidRDefault="00172CE3" w:rsidP="00172CE3">
      <w:pPr>
        <w:pStyle w:val="CaptionTable"/>
      </w:pPr>
      <w:bookmarkStart w:id="7" w:name="_Toc507411980"/>
      <w:bookmarkStart w:id="8" w:name="_Ref511919357"/>
      <w:r>
        <w:t>Expected timeframes</w:t>
      </w:r>
      <w:bookmarkEnd w:id="7"/>
      <w:bookmarkEnd w:id="8"/>
    </w:p>
    <w:tbl>
      <w:tblPr>
        <w:tblStyle w:val="AEMOTable"/>
        <w:tblW w:w="5000" w:type="pct"/>
        <w:tblLook w:val="0420" w:firstRow="1" w:lastRow="0" w:firstColumn="0" w:lastColumn="0" w:noHBand="0" w:noVBand="1"/>
      </w:tblPr>
      <w:tblGrid>
        <w:gridCol w:w="7371"/>
        <w:gridCol w:w="1813"/>
      </w:tblGrid>
      <w:tr w:rsidR="00172CE3" w14:paraId="37024DE8" w14:textId="77777777" w:rsidTr="00B655C7">
        <w:trPr>
          <w:cnfStyle w:val="100000000000" w:firstRow="1" w:lastRow="0" w:firstColumn="0" w:lastColumn="0" w:oddVBand="0" w:evenVBand="0" w:oddHBand="0" w:evenHBand="0" w:firstRowFirstColumn="0" w:firstRowLastColumn="0" w:lastRowFirstColumn="0" w:lastRowLastColumn="0"/>
        </w:trPr>
        <w:tc>
          <w:tcPr>
            <w:tcW w:w="4013" w:type="pct"/>
          </w:tcPr>
          <w:p w14:paraId="58FF4FB5" w14:textId="1317843B" w:rsidR="00172CE3" w:rsidRDefault="00DC66A3" w:rsidP="00B655C7">
            <w:pPr>
              <w:pStyle w:val="TableTitle"/>
            </w:pPr>
            <w:r>
              <w:t>T</w:t>
            </w:r>
            <w:r w:rsidR="00172CE3">
              <w:t>he date on which</w:t>
            </w:r>
            <w:r w:rsidR="00A115D4">
              <w:t xml:space="preserve"> each of the following will or has occurred</w:t>
            </w:r>
            <w:r w:rsidR="00970650">
              <w:rPr>
                <w:rStyle w:val="FootnoteReference"/>
              </w:rPr>
              <w:footnoteReference w:id="3"/>
            </w:r>
          </w:p>
        </w:tc>
        <w:tc>
          <w:tcPr>
            <w:tcW w:w="987" w:type="pct"/>
          </w:tcPr>
          <w:p w14:paraId="55A1B0A3" w14:textId="3419F9A8" w:rsidR="00172CE3" w:rsidRDefault="00172CE3" w:rsidP="00B655C7">
            <w:pPr>
              <w:pStyle w:val="TableTitle"/>
            </w:pPr>
            <w:r>
              <w:t>Date [dd/mm/yyyy]</w:t>
            </w:r>
            <w:r w:rsidR="006751DD">
              <w:rPr>
                <w:rStyle w:val="FootnoteReference"/>
              </w:rPr>
              <w:footnoteReference w:id="4"/>
            </w:r>
          </w:p>
        </w:tc>
      </w:tr>
      <w:tr w:rsidR="00172CE3" w14:paraId="1AB0CCDF" w14:textId="77777777" w:rsidTr="00B655C7">
        <w:trPr>
          <w:cnfStyle w:val="000000100000" w:firstRow="0" w:lastRow="0" w:firstColumn="0" w:lastColumn="0" w:oddVBand="0" w:evenVBand="0" w:oddHBand="1" w:evenHBand="0" w:firstRowFirstColumn="0" w:firstRowLastColumn="0" w:lastRowFirstColumn="0" w:lastRowLastColumn="0"/>
        </w:trPr>
        <w:tc>
          <w:tcPr>
            <w:tcW w:w="4013" w:type="pct"/>
          </w:tcPr>
          <w:p w14:paraId="6E739E50" w14:textId="3150ABAD" w:rsidR="00172CE3" w:rsidRPr="00844E8A" w:rsidRDefault="00970650" w:rsidP="00970650">
            <w:pPr>
              <w:pStyle w:val="TableText"/>
              <w:ind w:left="38"/>
            </w:pPr>
            <w:r w:rsidRPr="00C40B03">
              <w:t xml:space="preserve">An </w:t>
            </w:r>
            <w:r w:rsidR="00172CE3" w:rsidRPr="00C40B03">
              <w:t>application to connect is made under clause 5.3.4(a)</w:t>
            </w:r>
          </w:p>
        </w:tc>
        <w:tc>
          <w:tcPr>
            <w:tcW w:w="987" w:type="pct"/>
          </w:tcPr>
          <w:p w14:paraId="648D4584" w14:textId="77777777" w:rsidR="00172CE3" w:rsidRDefault="00172CE3" w:rsidP="00B655C7">
            <w:pPr>
              <w:pStyle w:val="TableText"/>
            </w:pPr>
          </w:p>
        </w:tc>
      </w:tr>
      <w:tr w:rsidR="00172CE3" w14:paraId="445D5821" w14:textId="77777777" w:rsidTr="00B655C7">
        <w:trPr>
          <w:cnfStyle w:val="000000010000" w:firstRow="0" w:lastRow="0" w:firstColumn="0" w:lastColumn="0" w:oddVBand="0" w:evenVBand="0" w:oddHBand="0" w:evenHBand="1" w:firstRowFirstColumn="0" w:firstRowLastColumn="0" w:lastRowFirstColumn="0" w:lastRowLastColumn="0"/>
        </w:trPr>
        <w:tc>
          <w:tcPr>
            <w:tcW w:w="4013" w:type="pct"/>
          </w:tcPr>
          <w:p w14:paraId="0BB03A6B" w14:textId="3B1DFA74" w:rsidR="00172CE3" w:rsidRPr="00844E8A" w:rsidRDefault="00970650" w:rsidP="00970650">
            <w:pPr>
              <w:pStyle w:val="TableList"/>
              <w:numPr>
                <w:ilvl w:val="0"/>
                <w:numId w:val="0"/>
              </w:numPr>
              <w:ind w:left="38"/>
            </w:pPr>
            <w:r w:rsidRPr="00C40B03">
              <w:t>A</w:t>
            </w:r>
            <w:r w:rsidR="00172CE3" w:rsidRPr="00C40B03">
              <w:t xml:space="preserve"> connection agreement is entered into under clause 5.3.7</w:t>
            </w:r>
          </w:p>
        </w:tc>
        <w:tc>
          <w:tcPr>
            <w:tcW w:w="987" w:type="pct"/>
          </w:tcPr>
          <w:p w14:paraId="02BDBF37" w14:textId="77777777" w:rsidR="00172CE3" w:rsidRDefault="00172CE3" w:rsidP="00B655C7">
            <w:pPr>
              <w:pStyle w:val="TableBullet"/>
              <w:numPr>
                <w:ilvl w:val="0"/>
                <w:numId w:val="0"/>
              </w:numPr>
              <w:ind w:left="170" w:hanging="170"/>
            </w:pPr>
          </w:p>
        </w:tc>
      </w:tr>
      <w:tr w:rsidR="00172CE3" w14:paraId="607B8C91" w14:textId="77777777" w:rsidTr="00B655C7">
        <w:trPr>
          <w:cnfStyle w:val="000000100000" w:firstRow="0" w:lastRow="0" w:firstColumn="0" w:lastColumn="0" w:oddVBand="0" w:evenVBand="0" w:oddHBand="1" w:evenHBand="0" w:firstRowFirstColumn="0" w:firstRowLastColumn="0" w:lastRowFirstColumn="0" w:lastRowLastColumn="0"/>
        </w:trPr>
        <w:tc>
          <w:tcPr>
            <w:tcW w:w="4013" w:type="pct"/>
          </w:tcPr>
          <w:p w14:paraId="6ACA8B83" w14:textId="2AAFAD7E" w:rsidR="00172CE3" w:rsidRDefault="00970650" w:rsidP="00970650">
            <w:pPr>
              <w:pStyle w:val="TableList"/>
              <w:numPr>
                <w:ilvl w:val="0"/>
                <w:numId w:val="0"/>
              </w:numPr>
              <w:ind w:left="38"/>
            </w:pPr>
            <w:r w:rsidRPr="00C40B03">
              <w:t>Connection</w:t>
            </w:r>
          </w:p>
        </w:tc>
        <w:tc>
          <w:tcPr>
            <w:tcW w:w="987" w:type="pct"/>
          </w:tcPr>
          <w:p w14:paraId="77570584" w14:textId="77777777" w:rsidR="00172CE3" w:rsidRDefault="00172CE3" w:rsidP="00B655C7">
            <w:pPr>
              <w:pStyle w:val="TableBullet2"/>
              <w:numPr>
                <w:ilvl w:val="0"/>
                <w:numId w:val="0"/>
              </w:numPr>
            </w:pPr>
          </w:p>
        </w:tc>
      </w:tr>
      <w:tr w:rsidR="00172CE3" w14:paraId="2868415C" w14:textId="77777777" w:rsidTr="00B655C7">
        <w:trPr>
          <w:cnfStyle w:val="000000010000" w:firstRow="0" w:lastRow="0" w:firstColumn="0" w:lastColumn="0" w:oddVBand="0" w:evenVBand="0" w:oddHBand="0" w:evenHBand="1" w:firstRowFirstColumn="0" w:firstRowLastColumn="0" w:lastRowFirstColumn="0" w:lastRowLastColumn="0"/>
        </w:trPr>
        <w:tc>
          <w:tcPr>
            <w:tcW w:w="4013" w:type="pct"/>
          </w:tcPr>
          <w:p w14:paraId="7ECC7B00" w14:textId="427A0F8E" w:rsidR="00172CE3" w:rsidRDefault="00A115D4" w:rsidP="00970650">
            <w:pPr>
              <w:pStyle w:val="TableList"/>
              <w:numPr>
                <w:ilvl w:val="0"/>
                <w:numId w:val="0"/>
              </w:numPr>
              <w:ind w:left="38"/>
            </w:pPr>
            <w:r w:rsidRPr="00C40B03">
              <w:t>Co</w:t>
            </w:r>
            <w:r>
              <w:t xml:space="preserve">mmencement </w:t>
            </w:r>
            <w:r w:rsidR="00172CE3">
              <w:t>of commissioning</w:t>
            </w:r>
          </w:p>
        </w:tc>
        <w:tc>
          <w:tcPr>
            <w:tcW w:w="987" w:type="pct"/>
          </w:tcPr>
          <w:p w14:paraId="0597B786" w14:textId="77777777" w:rsidR="00172CE3" w:rsidRDefault="00172CE3" w:rsidP="00B655C7">
            <w:pPr>
              <w:pStyle w:val="TableBullet2"/>
              <w:numPr>
                <w:ilvl w:val="0"/>
                <w:numId w:val="0"/>
              </w:numPr>
            </w:pPr>
          </w:p>
        </w:tc>
      </w:tr>
      <w:tr w:rsidR="00172CE3" w14:paraId="7F7E4683" w14:textId="77777777" w:rsidTr="00B655C7">
        <w:trPr>
          <w:cnfStyle w:val="000000100000" w:firstRow="0" w:lastRow="0" w:firstColumn="0" w:lastColumn="0" w:oddVBand="0" w:evenVBand="0" w:oddHBand="1" w:evenHBand="0" w:firstRowFirstColumn="0" w:firstRowLastColumn="0" w:lastRowFirstColumn="0" w:lastRowLastColumn="0"/>
        </w:trPr>
        <w:tc>
          <w:tcPr>
            <w:tcW w:w="4013" w:type="pct"/>
          </w:tcPr>
          <w:p w14:paraId="42A02A4F" w14:textId="013A3057" w:rsidR="00172CE3" w:rsidRDefault="00A115D4" w:rsidP="00970650">
            <w:pPr>
              <w:pStyle w:val="TableList"/>
              <w:numPr>
                <w:ilvl w:val="0"/>
                <w:numId w:val="0"/>
              </w:numPr>
              <w:ind w:left="38"/>
            </w:pPr>
            <w:r w:rsidRPr="00C40B03">
              <w:t xml:space="preserve">Conclusion </w:t>
            </w:r>
            <w:r w:rsidR="00172CE3" w:rsidRPr="00C40B03">
              <w:t>of commissioning</w:t>
            </w:r>
          </w:p>
        </w:tc>
        <w:tc>
          <w:tcPr>
            <w:tcW w:w="987" w:type="pct"/>
          </w:tcPr>
          <w:p w14:paraId="1583E1E8" w14:textId="77777777" w:rsidR="00172CE3" w:rsidRDefault="00172CE3" w:rsidP="00B655C7">
            <w:pPr>
              <w:pStyle w:val="TableBullet2"/>
              <w:numPr>
                <w:ilvl w:val="0"/>
                <w:numId w:val="0"/>
              </w:numPr>
            </w:pPr>
          </w:p>
        </w:tc>
      </w:tr>
      <w:tr w:rsidR="006751DD" w14:paraId="1190BEF1" w14:textId="77777777" w:rsidTr="00B655C7">
        <w:trPr>
          <w:cnfStyle w:val="000000010000" w:firstRow="0" w:lastRow="0" w:firstColumn="0" w:lastColumn="0" w:oddVBand="0" w:evenVBand="0" w:oddHBand="0" w:evenHBand="1" w:firstRowFirstColumn="0" w:firstRowLastColumn="0" w:lastRowFirstColumn="0" w:lastRowLastColumn="0"/>
        </w:trPr>
        <w:tc>
          <w:tcPr>
            <w:tcW w:w="4013" w:type="pct"/>
          </w:tcPr>
          <w:p w14:paraId="4D011DD6" w14:textId="3A4BEB3A" w:rsidR="006751DD" w:rsidRPr="00C40B03" w:rsidRDefault="006751DD" w:rsidP="006751DD">
            <w:pPr>
              <w:pStyle w:val="TableList"/>
              <w:numPr>
                <w:ilvl w:val="0"/>
                <w:numId w:val="0"/>
              </w:numPr>
              <w:ind w:left="38"/>
            </w:pPr>
            <w:r>
              <w:t>The Generator submits a proposal to alter a connected generating system or a generating system, for which performance standards have previously been accepted by AEMO, under clause 5.3.9</w:t>
            </w:r>
            <w:r>
              <w:rPr>
                <w:rStyle w:val="FootnoteReference"/>
              </w:rPr>
              <w:footnoteReference w:id="5"/>
            </w:r>
          </w:p>
        </w:tc>
        <w:tc>
          <w:tcPr>
            <w:tcW w:w="987" w:type="pct"/>
          </w:tcPr>
          <w:p w14:paraId="3EE27AE0" w14:textId="77777777" w:rsidR="006751DD" w:rsidRDefault="006751DD" w:rsidP="006751DD">
            <w:pPr>
              <w:pStyle w:val="TableBullet2"/>
              <w:numPr>
                <w:ilvl w:val="0"/>
                <w:numId w:val="0"/>
              </w:numPr>
            </w:pPr>
          </w:p>
        </w:tc>
      </w:tr>
      <w:tr w:rsidR="006751DD" w14:paraId="4D5E38A8" w14:textId="77777777" w:rsidTr="00B655C7">
        <w:trPr>
          <w:cnfStyle w:val="000000100000" w:firstRow="0" w:lastRow="0" w:firstColumn="0" w:lastColumn="0" w:oddVBand="0" w:evenVBand="0" w:oddHBand="1" w:evenHBand="0" w:firstRowFirstColumn="0" w:firstRowLastColumn="0" w:lastRowFirstColumn="0" w:lastRowLastColumn="0"/>
        </w:trPr>
        <w:tc>
          <w:tcPr>
            <w:tcW w:w="4013" w:type="pct"/>
          </w:tcPr>
          <w:p w14:paraId="5DF64981" w14:textId="5E5802FA" w:rsidR="006751DD" w:rsidRDefault="006751DD" w:rsidP="006751DD">
            <w:pPr>
              <w:pStyle w:val="TableList"/>
              <w:numPr>
                <w:ilvl w:val="0"/>
                <w:numId w:val="0"/>
              </w:numPr>
              <w:ind w:left="38"/>
            </w:pPr>
            <w:r>
              <w:t>The Generator is notified that the Network Service Provider and AEMO are satisfied with the proposed alterations to the generating plant under clause 5.3.10</w:t>
            </w:r>
            <w:r>
              <w:rPr>
                <w:rStyle w:val="FootnoteReference"/>
              </w:rPr>
              <w:footnoteReference w:id="6"/>
            </w:r>
          </w:p>
        </w:tc>
        <w:tc>
          <w:tcPr>
            <w:tcW w:w="987" w:type="pct"/>
          </w:tcPr>
          <w:p w14:paraId="4C6EAFE1" w14:textId="77777777" w:rsidR="006751DD" w:rsidRDefault="006751DD" w:rsidP="006751DD">
            <w:pPr>
              <w:pStyle w:val="TableBullet2"/>
              <w:numPr>
                <w:ilvl w:val="0"/>
                <w:numId w:val="0"/>
              </w:numPr>
            </w:pPr>
          </w:p>
        </w:tc>
      </w:tr>
    </w:tbl>
    <w:p w14:paraId="5ACD3B5B" w14:textId="3A31A78F" w:rsidR="00172CE3" w:rsidRDefault="00172CE3" w:rsidP="00172CE3">
      <w:pPr>
        <w:pStyle w:val="BodyText"/>
      </w:pPr>
      <w:r>
        <w:t xml:space="preserve">Additional rows can be added to specify other relevant dates. </w:t>
      </w:r>
    </w:p>
    <w:p w14:paraId="0E6AF352" w14:textId="77777777" w:rsidR="00172CE3" w:rsidRDefault="00172CE3" w:rsidP="00130CDC">
      <w:pPr>
        <w:pStyle w:val="Heading4"/>
        <w:ind w:hanging="720"/>
      </w:pPr>
      <w:bookmarkStart w:id="9" w:name="_Toc507412040"/>
      <w:r>
        <w:lastRenderedPageBreak/>
        <w:t>Assumptions</w:t>
      </w:r>
      <w:bookmarkEnd w:id="9"/>
    </w:p>
    <w:p w14:paraId="38053B6D" w14:textId="4A883CEE" w:rsidR="00172CE3" w:rsidRPr="00BA41AD" w:rsidRDefault="00172CE3" w:rsidP="00172CE3">
      <w:pPr>
        <w:pStyle w:val="ListBullet"/>
        <w:numPr>
          <w:ilvl w:val="0"/>
          <w:numId w:val="0"/>
        </w:numPr>
      </w:pPr>
      <w:r>
        <w:t xml:space="preserve">List any assumptions </w:t>
      </w:r>
      <w:r w:rsidR="00DB27A3">
        <w:t xml:space="preserve">a user of the model would need to make in order to understand the model being provided </w:t>
      </w:r>
      <w:r>
        <w:t xml:space="preserve">that have been made in preparation of the </w:t>
      </w:r>
      <w:r w:rsidR="00B31F6C">
        <w:t>releasable user guide</w:t>
      </w:r>
      <w:r>
        <w:t xml:space="preserve">. </w:t>
      </w:r>
    </w:p>
    <w:p w14:paraId="3BC585A3" w14:textId="15137644" w:rsidR="00172CE3" w:rsidRPr="000C1228" w:rsidRDefault="00172CE3" w:rsidP="00130CDC">
      <w:pPr>
        <w:pStyle w:val="Heading3"/>
        <w:ind w:hanging="720"/>
      </w:pPr>
      <w:bookmarkStart w:id="10" w:name="_Toc507412041"/>
      <w:r w:rsidRPr="000C1228">
        <w:t xml:space="preserve">Plant </w:t>
      </w:r>
      <w:r>
        <w:t xml:space="preserve">and </w:t>
      </w:r>
      <w:r w:rsidR="00DB6E07">
        <w:t>model</w:t>
      </w:r>
      <w:r>
        <w:t xml:space="preserve"> </w:t>
      </w:r>
      <w:r w:rsidRPr="000C1228">
        <w:t>overview</w:t>
      </w:r>
      <w:bookmarkEnd w:id="10"/>
      <w:r w:rsidRPr="000C1228">
        <w:t xml:space="preserve"> </w:t>
      </w:r>
    </w:p>
    <w:p w14:paraId="23A48B2B" w14:textId="1802A2D6" w:rsidR="00172CE3" w:rsidRPr="00E4517C" w:rsidRDefault="00172CE3" w:rsidP="00130CDC">
      <w:pPr>
        <w:pStyle w:val="Heading4"/>
        <w:ind w:hanging="720"/>
      </w:pPr>
      <w:bookmarkStart w:id="11" w:name="_Toc507412042"/>
      <w:r w:rsidRPr="00E4517C">
        <w:t>Connection to the NEM</w:t>
      </w:r>
      <w:bookmarkEnd w:id="11"/>
    </w:p>
    <w:p w14:paraId="7A7BB900" w14:textId="61FDAA9A" w:rsidR="00172CE3" w:rsidRDefault="00DC66A3" w:rsidP="00172CE3">
      <w:pPr>
        <w:pStyle w:val="BodyText"/>
      </w:pPr>
      <w:r>
        <w:t>Provide d</w:t>
      </w:r>
      <w:r w:rsidR="00172CE3">
        <w:t xml:space="preserve">etails </w:t>
      </w:r>
      <w:r w:rsidR="00A115D4">
        <w:t xml:space="preserve">of </w:t>
      </w:r>
      <w:r w:rsidR="00172CE3">
        <w:t xml:space="preserve">what the plant consists of and how it is </w:t>
      </w:r>
      <w:r w:rsidR="006751DD">
        <w:t xml:space="preserve">to be </w:t>
      </w:r>
      <w:r w:rsidR="00172CE3">
        <w:t>connected into the NEM.</w:t>
      </w:r>
    </w:p>
    <w:p w14:paraId="777520AB" w14:textId="32AAC227" w:rsidR="00172CE3" w:rsidRPr="00360C1A" w:rsidRDefault="00172CE3" w:rsidP="00172CE3">
      <w:pPr>
        <w:pStyle w:val="CaptionFigure"/>
      </w:pPr>
      <w:bookmarkStart w:id="12" w:name="_Toc507411988"/>
      <w:bookmarkStart w:id="13" w:name="_Ref511919424"/>
      <w:r>
        <w:t xml:space="preserve">Placeholder for </w:t>
      </w:r>
      <w:r w:rsidR="00F373BB">
        <w:t xml:space="preserve">single line diagram </w:t>
      </w:r>
      <w:r>
        <w:t>of the system model.</w:t>
      </w:r>
      <w:bookmarkEnd w:id="12"/>
      <w:bookmarkEnd w:id="13"/>
      <w:r>
        <w:t xml:space="preserve"> </w:t>
      </w:r>
    </w:p>
    <w:p w14:paraId="63734112" w14:textId="77777777" w:rsidR="00172CE3" w:rsidRDefault="00172CE3" w:rsidP="00172CE3">
      <w:pPr>
        <w:pStyle w:val="Figure"/>
      </w:pPr>
    </w:p>
    <w:p w14:paraId="5794409B" w14:textId="765C9DFB" w:rsidR="00172CE3" w:rsidRPr="00971F12" w:rsidRDefault="00172CE3" w:rsidP="00172CE3">
      <w:pPr>
        <w:pStyle w:val="BodyText"/>
        <w:rPr>
          <w:szCs w:val="22"/>
        </w:rPr>
      </w:pPr>
      <w:r>
        <w:rPr>
          <w:szCs w:val="22"/>
        </w:rPr>
        <w:t xml:space="preserve">This </w:t>
      </w:r>
      <w:r w:rsidR="00A115D4">
        <w:rPr>
          <w:szCs w:val="22"/>
        </w:rPr>
        <w:t>section</w:t>
      </w:r>
      <w:r w:rsidR="00A115D4" w:rsidRPr="00971F12">
        <w:rPr>
          <w:szCs w:val="22"/>
        </w:rPr>
        <w:t xml:space="preserve"> </w:t>
      </w:r>
      <w:r w:rsidR="00A115D4">
        <w:rPr>
          <w:szCs w:val="22"/>
        </w:rPr>
        <w:t>should</w:t>
      </w:r>
      <w:r>
        <w:rPr>
          <w:szCs w:val="22"/>
        </w:rPr>
        <w:t xml:space="preserve"> describe</w:t>
      </w:r>
      <w:r w:rsidRPr="00971F12">
        <w:rPr>
          <w:szCs w:val="22"/>
        </w:rPr>
        <w:t xml:space="preserve"> the information that a person carrying out studies would need to</w:t>
      </w:r>
      <w:r>
        <w:rPr>
          <w:szCs w:val="22"/>
        </w:rPr>
        <w:t xml:space="preserve"> be able to</w:t>
      </w:r>
      <w:r w:rsidRPr="00971F12">
        <w:rPr>
          <w:szCs w:val="22"/>
        </w:rPr>
        <w:t xml:space="preserve"> model how the generating system would </w:t>
      </w:r>
      <w:r w:rsidR="006751DD">
        <w:rPr>
          <w:szCs w:val="22"/>
        </w:rPr>
        <w:t>perform after being</w:t>
      </w:r>
      <w:r w:rsidRPr="00971F12">
        <w:rPr>
          <w:szCs w:val="22"/>
        </w:rPr>
        <w:t xml:space="preserve"> connected to the network. This include</w:t>
      </w:r>
      <w:r w:rsidR="00A115D4">
        <w:rPr>
          <w:szCs w:val="22"/>
        </w:rPr>
        <w:t>s</w:t>
      </w:r>
      <w:r w:rsidRPr="00971F12">
        <w:rPr>
          <w:szCs w:val="22"/>
        </w:rPr>
        <w:t>, for example:</w:t>
      </w:r>
    </w:p>
    <w:p w14:paraId="6D7F57D1" w14:textId="382DA25E" w:rsidR="00172CE3" w:rsidRDefault="00A115D4" w:rsidP="00436F85">
      <w:pPr>
        <w:pStyle w:val="ListBullet"/>
      </w:pPr>
      <w:r w:rsidRPr="00971F12">
        <w:t>A</w:t>
      </w:r>
      <w:r w:rsidR="00172CE3" w:rsidRPr="00971F12">
        <w:t xml:space="preserve"> single-line diagram </w:t>
      </w:r>
      <w:r w:rsidR="00172CE3">
        <w:t xml:space="preserve">for the </w:t>
      </w:r>
      <w:r w:rsidR="00DB6E07">
        <w:t>model</w:t>
      </w:r>
      <w:r w:rsidR="009B3564">
        <w:t xml:space="preserve"> </w:t>
      </w:r>
      <w:r w:rsidR="00172CE3">
        <w:t xml:space="preserve">representation </w:t>
      </w:r>
      <w:r w:rsidR="00172CE3" w:rsidRPr="00971F12">
        <w:t>including the grid-level station configuration</w:t>
      </w:r>
      <w:r w:rsidR="00172CE3">
        <w:t xml:space="preserve"> (</w:t>
      </w:r>
      <w:r w:rsidR="00DB6E07">
        <w:fldChar w:fldCharType="begin"/>
      </w:r>
      <w:r w:rsidR="00DB6E07">
        <w:instrText xml:space="preserve"> REF _Ref511919424 \r \h </w:instrText>
      </w:r>
      <w:r w:rsidR="00DB6E07">
        <w:fldChar w:fldCharType="separate"/>
      </w:r>
      <w:r w:rsidR="00DB6E07">
        <w:t>Figure 1</w:t>
      </w:r>
      <w:r w:rsidR="00DB6E07">
        <w:fldChar w:fldCharType="end"/>
      </w:r>
      <w:r w:rsidR="00172CE3">
        <w:t>)</w:t>
      </w:r>
      <w:r w:rsidR="00172CE3" w:rsidRPr="00971F12">
        <w:t xml:space="preserve">, connection point configuration and the </w:t>
      </w:r>
      <w:r>
        <w:t>NSP</w:t>
      </w:r>
      <w:r w:rsidR="00172CE3" w:rsidRPr="00971F12">
        <w:t xml:space="preserve"> station configuration to the extent necessary to model the generating system in a load flow study</w:t>
      </w:r>
      <w:r w:rsidR="00172CE3">
        <w:t>, including relevant labels</w:t>
      </w:r>
      <w:r w:rsidR="00436F85">
        <w:t xml:space="preserve"> and with bus numbers that are consistent with any other bus numbers recorded in the document (for example in a </w:t>
      </w:r>
      <w:r w:rsidR="00D23ADA">
        <w:t xml:space="preserve">DYR </w:t>
      </w:r>
      <w:r w:rsidR="00436F85">
        <w:t>string)</w:t>
      </w:r>
    </w:p>
    <w:p w14:paraId="4958E124" w14:textId="488A15B4" w:rsidR="00172CE3" w:rsidRDefault="00A115D4" w:rsidP="00172CE3">
      <w:pPr>
        <w:pStyle w:val="ListBullet"/>
      </w:pPr>
      <w:r w:rsidRPr="00971F12">
        <w:t xml:space="preserve">Details </w:t>
      </w:r>
      <w:r w:rsidR="00172CE3" w:rsidRPr="00971F12">
        <w:t>of where the generating system is connecting into the grid (e.g. connection point station, voltage level and bus</w:t>
      </w:r>
      <w:r w:rsidR="001E7C34">
        <w:t>, percentage or distance from the closest existing terminal station</w:t>
      </w:r>
      <w:r w:rsidR="00223F47">
        <w:t>s on either side</w:t>
      </w:r>
      <w:r w:rsidR="00172CE3" w:rsidRPr="00971F12">
        <w:t xml:space="preserve">) including any configuration information </w:t>
      </w:r>
      <w:r w:rsidR="00172CE3">
        <w:t xml:space="preserve">as per </w:t>
      </w:r>
      <w:r w:rsidR="00172CE3" w:rsidRPr="00971F12">
        <w:t>the sing</w:t>
      </w:r>
      <w:r w:rsidR="00172CE3">
        <w:t>le-line diagram.</w:t>
      </w:r>
      <w:r w:rsidR="00172CE3" w:rsidRPr="00971F12">
        <w:t xml:space="preserve"> </w:t>
      </w:r>
    </w:p>
    <w:p w14:paraId="71C1F16D" w14:textId="1A884741" w:rsidR="00172CE3" w:rsidRDefault="00A115D4" w:rsidP="00172CE3">
      <w:pPr>
        <w:pStyle w:val="ListBullet"/>
      </w:pPr>
      <w:r>
        <w:t xml:space="preserve">A </w:t>
      </w:r>
      <w:r w:rsidR="00172CE3">
        <w:t xml:space="preserve">description of new transmission </w:t>
      </w:r>
      <w:r w:rsidR="006751DD">
        <w:t xml:space="preserve">lines </w:t>
      </w:r>
      <w:r w:rsidR="00172CE3">
        <w:t xml:space="preserve">or distribution lines and elements being constructed to achieve connection to the network, including transformers and collector network. </w:t>
      </w:r>
    </w:p>
    <w:p w14:paraId="3857CA26" w14:textId="75C1B498" w:rsidR="00172CE3" w:rsidRDefault="00A115D4" w:rsidP="00172CE3">
      <w:pPr>
        <w:pStyle w:val="ListBullet"/>
      </w:pPr>
      <w:r>
        <w:t xml:space="preserve">A </w:t>
      </w:r>
      <w:r w:rsidR="00172CE3">
        <w:t>description of any supportive reactive plant.</w:t>
      </w:r>
    </w:p>
    <w:p w14:paraId="1AF2EED8" w14:textId="320628EA" w:rsidR="00172CE3" w:rsidRPr="00971F12" w:rsidRDefault="00A115D4" w:rsidP="00172CE3">
      <w:pPr>
        <w:pStyle w:val="ListBullet"/>
      </w:pPr>
      <w:r>
        <w:t xml:space="preserve">Any </w:t>
      </w:r>
      <w:r w:rsidR="00172CE3">
        <w:t>differences between the diagram and the physical system including</w:t>
      </w:r>
      <w:r w:rsidR="00DB6E07">
        <w:t>,</w:t>
      </w:r>
      <w:r w:rsidR="00172CE3">
        <w:t xml:space="preserve"> for example</w:t>
      </w:r>
      <w:r w:rsidR="006751DD">
        <w:t>,</w:t>
      </w:r>
      <w:r w:rsidR="00172CE3">
        <w:t xml:space="preserve"> where components have been lumped and represented as a single unit in the </w:t>
      </w:r>
      <w:r w:rsidR="00DB6E07">
        <w:t>model</w:t>
      </w:r>
      <w:r w:rsidR="00172CE3">
        <w:t xml:space="preserve">/diagram, or individual unit transformers. </w:t>
      </w:r>
    </w:p>
    <w:p w14:paraId="74C1A28B" w14:textId="0B5A8D0C" w:rsidR="00172CE3" w:rsidRDefault="00A115D4" w:rsidP="00172CE3">
      <w:pPr>
        <w:pStyle w:val="ListBullet"/>
      </w:pPr>
      <w:r w:rsidRPr="00971F12">
        <w:t xml:space="preserve">Any </w:t>
      </w:r>
      <w:r w:rsidR="00172CE3">
        <w:t xml:space="preserve">other </w:t>
      </w:r>
      <w:r w:rsidR="00172CE3" w:rsidRPr="00971F12">
        <w:t xml:space="preserve">necessary impedance or other relevant modelling information. </w:t>
      </w:r>
    </w:p>
    <w:p w14:paraId="438592AD" w14:textId="700D0B1C" w:rsidR="00172CE3" w:rsidRDefault="00B31F6C" w:rsidP="00130CDC">
      <w:pPr>
        <w:pStyle w:val="Heading4"/>
        <w:ind w:hanging="720"/>
      </w:pPr>
      <w:bookmarkStart w:id="14" w:name="_Toc507412043"/>
      <w:r>
        <w:t>Detailed d</w:t>
      </w:r>
      <w:r w:rsidR="00172CE3">
        <w:t xml:space="preserve">escription of the </w:t>
      </w:r>
      <w:r>
        <w:t>g</w:t>
      </w:r>
      <w:r w:rsidR="00172CE3">
        <w:t xml:space="preserve">enerating </w:t>
      </w:r>
      <w:r>
        <w:t>s</w:t>
      </w:r>
      <w:r w:rsidR="00172CE3">
        <w:t>ystem</w:t>
      </w:r>
      <w:bookmarkEnd w:id="14"/>
    </w:p>
    <w:p w14:paraId="7658CB24" w14:textId="1B16A506" w:rsidR="00172CE3" w:rsidRDefault="00172CE3" w:rsidP="00172CE3">
      <w:pPr>
        <w:pStyle w:val="BodyText"/>
      </w:pPr>
      <w:r>
        <w:t xml:space="preserve">This </w:t>
      </w:r>
      <w:r w:rsidR="00A115D4">
        <w:t xml:space="preserve">section </w:t>
      </w:r>
      <w:r>
        <w:t>should provide a more detailed description of the generating system, including:</w:t>
      </w:r>
    </w:p>
    <w:p w14:paraId="2C57CAB5" w14:textId="20B922C5" w:rsidR="00F373BB" w:rsidRDefault="00F373BB" w:rsidP="00172CE3">
      <w:pPr>
        <w:pStyle w:val="BodyText"/>
        <w:numPr>
          <w:ilvl w:val="0"/>
          <w:numId w:val="32"/>
        </w:numPr>
      </w:pPr>
      <w:r>
        <w:t>The generating system’s components, such as the generating units, reticulation networks, transformers, park controllers and dynamic reactive support plant.</w:t>
      </w:r>
    </w:p>
    <w:p w14:paraId="47760B2E" w14:textId="211B389E" w:rsidR="00172CE3" w:rsidRDefault="00A115D4" w:rsidP="00172CE3">
      <w:pPr>
        <w:pStyle w:val="BodyText"/>
        <w:numPr>
          <w:ilvl w:val="0"/>
          <w:numId w:val="32"/>
        </w:numPr>
      </w:pPr>
      <w:r>
        <w:t xml:space="preserve">The </w:t>
      </w:r>
      <w:r w:rsidR="00172CE3">
        <w:t>features of the design</w:t>
      </w:r>
      <w:r>
        <w:t>.</w:t>
      </w:r>
      <w:r w:rsidR="00172CE3">
        <w:t xml:space="preserve"> </w:t>
      </w:r>
    </w:p>
    <w:p w14:paraId="1697BB28" w14:textId="5D562EA2" w:rsidR="00172CE3" w:rsidRDefault="00A115D4" w:rsidP="00172CE3">
      <w:pPr>
        <w:pStyle w:val="BodyText"/>
        <w:numPr>
          <w:ilvl w:val="0"/>
          <w:numId w:val="32"/>
        </w:numPr>
      </w:pPr>
      <w:r>
        <w:t xml:space="preserve">How </w:t>
      </w:r>
      <w:r w:rsidR="00172CE3">
        <w:t>it is coupled or decoupled from the grid</w:t>
      </w:r>
      <w:r>
        <w:t>.</w:t>
      </w:r>
    </w:p>
    <w:p w14:paraId="55F3A008" w14:textId="4D380261" w:rsidR="00172CE3" w:rsidRPr="002F11F9" w:rsidRDefault="00A115D4" w:rsidP="00172CE3">
      <w:pPr>
        <w:pStyle w:val="BodyText"/>
        <w:numPr>
          <w:ilvl w:val="0"/>
          <w:numId w:val="32"/>
        </w:numPr>
      </w:pPr>
      <w:r>
        <w:t xml:space="preserve">External </w:t>
      </w:r>
      <w:r w:rsidR="00172CE3">
        <w:t xml:space="preserve">conditions that may impact rating of the system (for example, ambient temperature). </w:t>
      </w:r>
    </w:p>
    <w:p w14:paraId="7E4F3D13" w14:textId="67396784" w:rsidR="00172CE3" w:rsidRDefault="00172CE3" w:rsidP="00130CDC">
      <w:pPr>
        <w:pStyle w:val="Heading4"/>
        <w:ind w:hanging="720"/>
      </w:pPr>
      <w:bookmarkStart w:id="15" w:name="_Toc507412044"/>
      <w:r>
        <w:t xml:space="preserve">Structure of the </w:t>
      </w:r>
      <w:r w:rsidR="00DB6E07">
        <w:t>model</w:t>
      </w:r>
      <w:bookmarkEnd w:id="15"/>
    </w:p>
    <w:p w14:paraId="40E710DE" w14:textId="4B6D38ED" w:rsidR="00172CE3" w:rsidRDefault="00172CE3" w:rsidP="00172CE3">
      <w:pPr>
        <w:pStyle w:val="BodyText"/>
      </w:pPr>
      <w:r>
        <w:t xml:space="preserve">This </w:t>
      </w:r>
      <w:r w:rsidR="00A115D4">
        <w:t xml:space="preserve">section </w:t>
      </w:r>
      <w:r>
        <w:t xml:space="preserve">should provide a brief overview of the </w:t>
      </w:r>
      <w:r w:rsidR="00DB6E07">
        <w:t>model</w:t>
      </w:r>
      <w:r>
        <w:t xml:space="preserve">, including: </w:t>
      </w:r>
    </w:p>
    <w:p w14:paraId="7B7EDE00" w14:textId="3B25634F" w:rsidR="00172CE3" w:rsidRDefault="00B31F6C" w:rsidP="00172CE3">
      <w:pPr>
        <w:pStyle w:val="ListBullet"/>
      </w:pPr>
      <w:r>
        <w:t>H</w:t>
      </w:r>
      <w:r w:rsidR="00172CE3">
        <w:t xml:space="preserve">ow the </w:t>
      </w:r>
      <w:r w:rsidR="00DB6E07">
        <w:t>model</w:t>
      </w:r>
      <w:r w:rsidR="009B3564">
        <w:t xml:space="preserve"> </w:t>
      </w:r>
      <w:r w:rsidR="00172CE3">
        <w:t xml:space="preserve">may differ from the physical system or single line diagram provided. </w:t>
      </w:r>
    </w:p>
    <w:p w14:paraId="4D179F89" w14:textId="4F162879" w:rsidR="00172CE3" w:rsidRDefault="00B31F6C" w:rsidP="00172CE3">
      <w:pPr>
        <w:pStyle w:val="ListBullet"/>
      </w:pPr>
      <w:r>
        <w:t>M</w:t>
      </w:r>
      <w:r w:rsidR="00172CE3">
        <w:t>odelling architecture (that is</w:t>
      </w:r>
      <w:r w:rsidR="00A115D4">
        <w:t>,</w:t>
      </w:r>
      <w:r w:rsidR="00172CE3">
        <w:t xml:space="preserve"> the files provided and their relationship). For example, describe the components of the PSS®E</w:t>
      </w:r>
      <w:r w:rsidR="00445A84">
        <w:t xml:space="preserve"> / PSCAD</w:t>
      </w:r>
      <w:r w:rsidR="00172CE3">
        <w:t xml:space="preserve"> model, and what role they play in modelling the system. </w:t>
      </w:r>
    </w:p>
    <w:p w14:paraId="1E50163A" w14:textId="322E2EA0" w:rsidR="00172CE3" w:rsidRDefault="00B31F6C" w:rsidP="00172CE3">
      <w:pPr>
        <w:pStyle w:val="ListBullet"/>
      </w:pPr>
      <w:r>
        <w:t>K</w:t>
      </w:r>
      <w:r w:rsidR="00172CE3">
        <w:t>ey modelling parameter</w:t>
      </w:r>
      <w:r>
        <w:t>s</w:t>
      </w:r>
      <w:r w:rsidR="00172CE3">
        <w:t xml:space="preserve">, and how they account for the operating states of the </w:t>
      </w:r>
      <w:r w:rsidR="00A115D4">
        <w:t xml:space="preserve">power </w:t>
      </w:r>
      <w:r w:rsidR="00172CE3">
        <w:t>system.</w:t>
      </w:r>
    </w:p>
    <w:p w14:paraId="01715F2E" w14:textId="315C75FF" w:rsidR="00172CE3" w:rsidRPr="002C58B6" w:rsidRDefault="00A115D4" w:rsidP="00172CE3">
      <w:pPr>
        <w:pStyle w:val="BodyText"/>
      </w:pPr>
      <w:r>
        <w:lastRenderedPageBreak/>
        <w:t xml:space="preserve">Section </w:t>
      </w:r>
      <w:r w:rsidR="00172CE3">
        <w:t xml:space="preserve">4 provides for detailed descriptions of the </w:t>
      </w:r>
      <w:r w:rsidR="00DB6E07">
        <w:t>models</w:t>
      </w:r>
      <w:r w:rsidR="00172CE3">
        <w:t xml:space="preserve">, parameters, variations and how these are to be set to model the </w:t>
      </w:r>
      <w:r w:rsidR="00B31F63">
        <w:t xml:space="preserve">power </w:t>
      </w:r>
      <w:r w:rsidR="00172CE3">
        <w:t xml:space="preserve">system. This </w:t>
      </w:r>
      <w:r>
        <w:t xml:space="preserve">section </w:t>
      </w:r>
      <w:r w:rsidR="00172CE3">
        <w:t xml:space="preserve">is used to introduce </w:t>
      </w:r>
      <w:r>
        <w:t xml:space="preserve">section </w:t>
      </w:r>
      <w:r w:rsidR="00172CE3">
        <w:t xml:space="preserve">4, and should also </w:t>
      </w:r>
      <w:r w:rsidR="00DB6E07">
        <w:t>explain</w:t>
      </w:r>
      <w:r w:rsidR="00172CE3">
        <w:t xml:space="preserve"> how the schemes to be described in </w:t>
      </w:r>
      <w:r>
        <w:t xml:space="preserve">section </w:t>
      </w:r>
      <w:r w:rsidR="00172CE3">
        <w:t xml:space="preserve">3 fit into the </w:t>
      </w:r>
      <w:r w:rsidR="00DB6E07">
        <w:t>model</w:t>
      </w:r>
      <w:r w:rsidR="00172CE3">
        <w:t xml:space="preserve">. </w:t>
      </w:r>
    </w:p>
    <w:p w14:paraId="755D0C59" w14:textId="77777777" w:rsidR="00172CE3" w:rsidRPr="000C1228" w:rsidRDefault="00172CE3" w:rsidP="00130CDC">
      <w:pPr>
        <w:pStyle w:val="Heading3"/>
        <w:ind w:hanging="720"/>
      </w:pPr>
      <w:bookmarkStart w:id="16" w:name="_Toc507412045"/>
      <w:r w:rsidRPr="000C1228">
        <w:t>Detailed description of specific control schemes</w:t>
      </w:r>
      <w:bookmarkEnd w:id="16"/>
    </w:p>
    <w:p w14:paraId="0DAFABB8" w14:textId="43277B13" w:rsidR="00172CE3" w:rsidRDefault="00172CE3" w:rsidP="00172CE3">
      <w:pPr>
        <w:pStyle w:val="BodyText"/>
      </w:pPr>
      <w:r>
        <w:t>Clause S5.2.4(c)</w:t>
      </w:r>
      <w:r w:rsidR="002F1CF3">
        <w:t xml:space="preserve"> of the NER</w:t>
      </w:r>
      <w:r>
        <w:t xml:space="preserve"> requires information provided in the releasable user guide to “encompass all control systems that respond to voltage or frequency disturbances on the power system”. </w:t>
      </w:r>
    </w:p>
    <w:p w14:paraId="275B7AC0" w14:textId="3235C9D8" w:rsidR="00172CE3" w:rsidRDefault="00172CE3" w:rsidP="00172CE3">
      <w:pPr>
        <w:pStyle w:val="ListBullet"/>
        <w:numPr>
          <w:ilvl w:val="0"/>
          <w:numId w:val="0"/>
        </w:numPr>
      </w:pPr>
      <w:r>
        <w:t xml:space="preserve">The schemes that </w:t>
      </w:r>
      <w:r w:rsidR="00B31F63">
        <w:t>sh</w:t>
      </w:r>
      <w:r>
        <w:t xml:space="preserve">ould be described in this </w:t>
      </w:r>
      <w:r w:rsidR="00A115D4">
        <w:t xml:space="preserve">section </w:t>
      </w:r>
      <w:r>
        <w:t xml:space="preserve">include: </w:t>
      </w:r>
    </w:p>
    <w:p w14:paraId="7B80E778" w14:textId="6B707E28" w:rsidR="00172CE3" w:rsidRDefault="00B31F6C" w:rsidP="00172CE3">
      <w:pPr>
        <w:pStyle w:val="ListBullet"/>
      </w:pPr>
      <w:r>
        <w:t>V</w:t>
      </w:r>
      <w:r w:rsidR="00172CE3">
        <w:t>oltage control</w:t>
      </w:r>
      <w:r>
        <w:t>.</w:t>
      </w:r>
    </w:p>
    <w:p w14:paraId="1B3CF0FD" w14:textId="05DD1A11" w:rsidR="00172CE3" w:rsidRDefault="00B31F6C" w:rsidP="00172CE3">
      <w:pPr>
        <w:pStyle w:val="ListBullet"/>
      </w:pPr>
      <w:r>
        <w:t>F</w:t>
      </w:r>
      <w:r w:rsidR="00172CE3">
        <w:t>requency control</w:t>
      </w:r>
      <w:r>
        <w:t>.</w:t>
      </w:r>
    </w:p>
    <w:p w14:paraId="0BF5E045" w14:textId="62100215" w:rsidR="00172CE3" w:rsidRDefault="00B31F6C" w:rsidP="00172CE3">
      <w:pPr>
        <w:pStyle w:val="ListBullet"/>
      </w:pPr>
      <w:r>
        <w:t>P</w:t>
      </w:r>
      <w:r w:rsidR="00172CE3">
        <w:t>ower factor and/or reactive power control</w:t>
      </w:r>
      <w:r>
        <w:t>.</w:t>
      </w:r>
    </w:p>
    <w:p w14:paraId="7D0FF78B" w14:textId="40C37D9F" w:rsidR="00C70F38" w:rsidRDefault="00C70F38" w:rsidP="00172CE3">
      <w:pPr>
        <w:pStyle w:val="ListBullet"/>
      </w:pPr>
      <w:r>
        <w:t>Priority modes and controls</w:t>
      </w:r>
      <w:r w:rsidR="009A41D8">
        <w:t>.</w:t>
      </w:r>
    </w:p>
    <w:p w14:paraId="72A9800B" w14:textId="67BC1F0E" w:rsidR="00172CE3" w:rsidRDefault="00B31F6C" w:rsidP="00172CE3">
      <w:pPr>
        <w:pStyle w:val="ListBullet"/>
      </w:pPr>
      <w:r>
        <w:t>P</w:t>
      </w:r>
      <w:r w:rsidR="00172CE3">
        <w:t>rotection schemes.</w:t>
      </w:r>
    </w:p>
    <w:p w14:paraId="6BA2230D" w14:textId="5CA94DA9" w:rsidR="00172CE3" w:rsidRDefault="00307BC7" w:rsidP="00172CE3">
      <w:pPr>
        <w:pStyle w:val="ListBullet"/>
        <w:numPr>
          <w:ilvl w:val="0"/>
          <w:numId w:val="0"/>
        </w:numPr>
      </w:pPr>
      <w:r>
        <w:t>D</w:t>
      </w:r>
      <w:r w:rsidRPr="0034530A">
        <w:t>escription of the active power control of the plant including any different operating modes (e.g. active power raise or lower in response to frequency decreases</w:t>
      </w:r>
      <w:r w:rsidR="00DB6E07">
        <w:t xml:space="preserve"> and </w:t>
      </w:r>
      <w:r w:rsidRPr="0034530A">
        <w:t>increases), droop settings and how to model those responses</w:t>
      </w:r>
      <w:r>
        <w:t xml:space="preserve">. </w:t>
      </w:r>
      <w:r w:rsidR="00172CE3">
        <w:t xml:space="preserve">All schemes </w:t>
      </w:r>
      <w:r w:rsidR="00B31F6C">
        <w:t xml:space="preserve">applicable </w:t>
      </w:r>
      <w:r w:rsidR="00172CE3">
        <w:t>to the relevant generating system should be described (the examples provided above are not exhaustive)</w:t>
      </w:r>
      <w:r w:rsidR="002B29B5">
        <w:t>, including co-ordination schemes, such as runback schemes and trip schemes</w:t>
      </w:r>
      <w:r w:rsidR="00172CE3">
        <w:t xml:space="preserve">. </w:t>
      </w:r>
    </w:p>
    <w:p w14:paraId="462789B5" w14:textId="504E0AF4" w:rsidR="00172CE3" w:rsidRDefault="00172CE3" w:rsidP="00130CDC">
      <w:pPr>
        <w:pStyle w:val="Heading4"/>
        <w:ind w:hanging="720"/>
      </w:pPr>
      <w:bookmarkStart w:id="17" w:name="_Toc507412046"/>
      <w:r>
        <w:t>[Specific] Control Scheme</w:t>
      </w:r>
      <w:bookmarkEnd w:id="17"/>
    </w:p>
    <w:p w14:paraId="75DAB274" w14:textId="260DD465" w:rsidR="00172CE3" w:rsidRDefault="00172CE3" w:rsidP="00172CE3">
      <w:pPr>
        <w:pStyle w:val="BodyText"/>
      </w:pPr>
      <w:r>
        <w:t xml:space="preserve">Each </w:t>
      </w:r>
      <w:r w:rsidRPr="00B053BB">
        <w:t xml:space="preserve">control scheme </w:t>
      </w:r>
      <w:r>
        <w:t xml:space="preserve">for the generating unit or generating system should be described. The description of each scheme </w:t>
      </w:r>
      <w:r w:rsidR="00B31F63">
        <w:t xml:space="preserve">should </w:t>
      </w:r>
      <w:r>
        <w:t xml:space="preserve">include: </w:t>
      </w:r>
    </w:p>
    <w:p w14:paraId="61FCF3D7" w14:textId="61AE79C1" w:rsidR="00172CE3" w:rsidRDefault="00B31F6C" w:rsidP="00172CE3">
      <w:pPr>
        <w:pStyle w:val="ListBullet"/>
      </w:pPr>
      <w:r>
        <w:t>W</w:t>
      </w:r>
      <w:r w:rsidR="00172CE3">
        <w:t>hat the control scheme is targeting and whether it is the primary control mode</w:t>
      </w:r>
      <w:r>
        <w:t>.</w:t>
      </w:r>
    </w:p>
    <w:p w14:paraId="402367EE" w14:textId="27C3C6F5" w:rsidR="00172CE3" w:rsidRDefault="00DB6E07" w:rsidP="00172CE3">
      <w:pPr>
        <w:pStyle w:val="ListBullet"/>
      </w:pPr>
      <w:r>
        <w:t xml:space="preserve">The basic </w:t>
      </w:r>
      <w:r w:rsidR="00172CE3">
        <w:t>philosophy of the scheme (sequential if applicable)</w:t>
      </w:r>
      <w:r w:rsidR="00B31F6C">
        <w:t>.</w:t>
      </w:r>
    </w:p>
    <w:p w14:paraId="2956F3B9" w14:textId="48EDAB13" w:rsidR="00172CE3" w:rsidRDefault="00B31F6C" w:rsidP="00172CE3">
      <w:pPr>
        <w:pStyle w:val="ListBullet"/>
      </w:pPr>
      <w:r>
        <w:t>A</w:t>
      </w:r>
      <w:r w:rsidR="00172CE3">
        <w:t>ny relevant characteristics and how these vary, including:</w:t>
      </w:r>
    </w:p>
    <w:p w14:paraId="07D0C705" w14:textId="717BC82B" w:rsidR="00172CE3" w:rsidRDefault="00B31F6C" w:rsidP="00172CE3">
      <w:pPr>
        <w:pStyle w:val="ListBullet2"/>
      </w:pPr>
      <w:r>
        <w:t>R</w:t>
      </w:r>
      <w:r w:rsidR="00172CE3">
        <w:t>eference parameters</w:t>
      </w:r>
    </w:p>
    <w:p w14:paraId="6F6FB0E1" w14:textId="34912AC1" w:rsidR="00172CE3" w:rsidRDefault="00B31F6C" w:rsidP="00172CE3">
      <w:pPr>
        <w:pStyle w:val="ListBullet2"/>
      </w:pPr>
      <w:r>
        <w:t>T</w:t>
      </w:r>
      <w:r w:rsidR="00172CE3">
        <w:t xml:space="preserve">rigger levels and resultant actions (eg. switching of capacitor banks) </w:t>
      </w:r>
    </w:p>
    <w:p w14:paraId="2AE18C12" w14:textId="164BE6C1" w:rsidR="00172CE3" w:rsidRDefault="00B31F6C" w:rsidP="00172CE3">
      <w:pPr>
        <w:pStyle w:val="ListBullet2"/>
      </w:pPr>
      <w:r>
        <w:t>D</w:t>
      </w:r>
      <w:r w:rsidR="00172CE3">
        <w:t>eadbands</w:t>
      </w:r>
      <w:r>
        <w:t>.</w:t>
      </w:r>
    </w:p>
    <w:p w14:paraId="29C74A69" w14:textId="1BCCB1E4" w:rsidR="00172CE3" w:rsidRDefault="00B31F6C" w:rsidP="00172CE3">
      <w:pPr>
        <w:pStyle w:val="ListBullet"/>
      </w:pPr>
      <w:r>
        <w:t>A</w:t>
      </w:r>
      <w:r w:rsidR="00172CE3">
        <w:t>ny limitations of the control scheme</w:t>
      </w:r>
      <w:r>
        <w:t>.</w:t>
      </w:r>
    </w:p>
    <w:p w14:paraId="5D7E56A4" w14:textId="1789134D" w:rsidR="00172CE3" w:rsidRPr="00C21B4B" w:rsidRDefault="00B31F6C" w:rsidP="00172CE3">
      <w:pPr>
        <w:pStyle w:val="ListBullet"/>
      </w:pPr>
      <w:r>
        <w:t>F</w:t>
      </w:r>
      <w:r w:rsidR="00172CE3">
        <w:t>unctional block diagram</w:t>
      </w:r>
      <w:r w:rsidR="00DB6E07">
        <w:t>(</w:t>
      </w:r>
      <w:r w:rsidR="00172CE3">
        <w:t>s</w:t>
      </w:r>
      <w:r w:rsidR="00DB6E07">
        <w:t>)</w:t>
      </w:r>
      <w:r w:rsidR="00172CE3">
        <w:t xml:space="preserve"> of the </w:t>
      </w:r>
      <w:r w:rsidR="00DB6E07">
        <w:t>m</w:t>
      </w:r>
      <w:r w:rsidR="009B3564">
        <w:t xml:space="preserve">odel </w:t>
      </w:r>
      <w:r w:rsidR="00172CE3">
        <w:t xml:space="preserve">that represent this control scheme in the PSS®E modelling environment (as per </w:t>
      </w:r>
      <w:r w:rsidR="002F1CF3">
        <w:t>clause</w:t>
      </w:r>
      <w:r w:rsidR="00172CE3">
        <w:t xml:space="preserve"> S5.2.4(b)(5)</w:t>
      </w:r>
      <w:r w:rsidR="00B31F63">
        <w:t xml:space="preserve"> of the NER</w:t>
      </w:r>
      <w:r w:rsidR="00172CE3">
        <w:t>).</w:t>
      </w:r>
      <w:r w:rsidR="00172CE3" w:rsidRPr="00B053BB">
        <w:t xml:space="preserve"> </w:t>
      </w:r>
    </w:p>
    <w:p w14:paraId="52CEA9C5" w14:textId="66152A5A" w:rsidR="00172CE3" w:rsidRDefault="00172CE3" w:rsidP="00130CDC">
      <w:pPr>
        <w:pStyle w:val="Heading4"/>
        <w:ind w:hanging="720"/>
      </w:pPr>
      <w:bookmarkStart w:id="18" w:name="_Toc507412047"/>
      <w:r>
        <w:t>Protection schemes</w:t>
      </w:r>
      <w:bookmarkEnd w:id="18"/>
    </w:p>
    <w:p w14:paraId="706F094A" w14:textId="733F3BCA" w:rsidR="00172CE3" w:rsidRPr="00971F12" w:rsidRDefault="00B31F63" w:rsidP="00172CE3">
      <w:pPr>
        <w:pStyle w:val="BodyText"/>
        <w:rPr>
          <w:szCs w:val="22"/>
        </w:rPr>
      </w:pPr>
      <w:r>
        <w:rPr>
          <w:szCs w:val="22"/>
        </w:rPr>
        <w:t>D</w:t>
      </w:r>
      <w:r w:rsidR="00172CE3">
        <w:rPr>
          <w:szCs w:val="22"/>
        </w:rPr>
        <w:t>escribe</w:t>
      </w:r>
      <w:r w:rsidR="00172CE3" w:rsidRPr="00971F12">
        <w:rPr>
          <w:szCs w:val="22"/>
        </w:rPr>
        <w:t xml:space="preserve"> the protection systems </w:t>
      </w:r>
      <w:r w:rsidR="00DC66A3">
        <w:rPr>
          <w:szCs w:val="22"/>
        </w:rPr>
        <w:t>relevant to load flow</w:t>
      </w:r>
      <w:r w:rsidR="009A41D8">
        <w:rPr>
          <w:szCs w:val="22"/>
        </w:rPr>
        <w:t xml:space="preserve">, dynamic </w:t>
      </w:r>
      <w:r w:rsidR="00DC66A3">
        <w:rPr>
          <w:szCs w:val="22"/>
        </w:rPr>
        <w:t>simulation studies</w:t>
      </w:r>
      <w:r w:rsidR="009A41D8">
        <w:rPr>
          <w:szCs w:val="22"/>
        </w:rPr>
        <w:t xml:space="preserve"> and </w:t>
      </w:r>
      <w:r w:rsidR="00462EB7">
        <w:rPr>
          <w:szCs w:val="22"/>
        </w:rPr>
        <w:t xml:space="preserve">power </w:t>
      </w:r>
      <w:r w:rsidR="009A41D8">
        <w:rPr>
          <w:szCs w:val="22"/>
        </w:rPr>
        <w:t>system security</w:t>
      </w:r>
      <w:r w:rsidR="00DC66A3">
        <w:rPr>
          <w:szCs w:val="22"/>
        </w:rPr>
        <w:t xml:space="preserve"> </w:t>
      </w:r>
      <w:r w:rsidR="00172CE3" w:rsidRPr="00971F12">
        <w:rPr>
          <w:szCs w:val="22"/>
        </w:rPr>
        <w:t>that are required to be included in power system studies.</w:t>
      </w:r>
    </w:p>
    <w:p w14:paraId="6EC4483A" w14:textId="21359E99" w:rsidR="00172CE3" w:rsidRPr="00971F12" w:rsidRDefault="00172CE3" w:rsidP="00172CE3">
      <w:pPr>
        <w:pStyle w:val="BodyText"/>
        <w:rPr>
          <w:szCs w:val="22"/>
        </w:rPr>
      </w:pPr>
      <w:r w:rsidRPr="00971F12">
        <w:rPr>
          <w:szCs w:val="22"/>
        </w:rPr>
        <w:t>For</w:t>
      </w:r>
      <w:r>
        <w:rPr>
          <w:szCs w:val="22"/>
        </w:rPr>
        <w:t xml:space="preserve"> any generating unit or </w:t>
      </w:r>
      <w:r w:rsidR="007E3B45">
        <w:rPr>
          <w:szCs w:val="22"/>
        </w:rPr>
        <w:t xml:space="preserve">generating </w:t>
      </w:r>
      <w:r>
        <w:rPr>
          <w:szCs w:val="22"/>
        </w:rPr>
        <w:t>system</w:t>
      </w:r>
      <w:r w:rsidRPr="00971F12">
        <w:rPr>
          <w:szCs w:val="22"/>
        </w:rPr>
        <w:t>, typical protection information include</w:t>
      </w:r>
      <w:r w:rsidR="00DB6E07">
        <w:rPr>
          <w:szCs w:val="22"/>
        </w:rPr>
        <w:t>s</w:t>
      </w:r>
      <w:r w:rsidRPr="00971F12">
        <w:rPr>
          <w:szCs w:val="22"/>
        </w:rPr>
        <w:t xml:space="preserve"> settings for</w:t>
      </w:r>
      <w:r>
        <w:rPr>
          <w:szCs w:val="22"/>
        </w:rPr>
        <w:t xml:space="preserve"> (</w:t>
      </w:r>
      <w:r w:rsidR="00B31F6C">
        <w:rPr>
          <w:szCs w:val="22"/>
        </w:rPr>
        <w:t xml:space="preserve">but </w:t>
      </w:r>
      <w:r>
        <w:rPr>
          <w:szCs w:val="22"/>
        </w:rPr>
        <w:t>not limited</w:t>
      </w:r>
      <w:r w:rsidR="00B31F6C">
        <w:rPr>
          <w:szCs w:val="22"/>
        </w:rPr>
        <w:t xml:space="preserve"> to</w:t>
      </w:r>
      <w:r>
        <w:rPr>
          <w:szCs w:val="22"/>
        </w:rPr>
        <w:t>)</w:t>
      </w:r>
      <w:r w:rsidRPr="00971F12">
        <w:rPr>
          <w:szCs w:val="22"/>
        </w:rPr>
        <w:t xml:space="preserve">: </w:t>
      </w:r>
    </w:p>
    <w:p w14:paraId="7B13CC15" w14:textId="07D0DBAC" w:rsidR="00172CE3" w:rsidRPr="00971F12" w:rsidRDefault="00B31F6C" w:rsidP="00172CE3">
      <w:pPr>
        <w:pStyle w:val="ListBullet"/>
      </w:pPr>
      <w:r>
        <w:t>O</w:t>
      </w:r>
      <w:r w:rsidR="00172CE3" w:rsidRPr="00971F12">
        <w:t>ver- and under-voltage protection</w:t>
      </w:r>
    </w:p>
    <w:p w14:paraId="41893AF0" w14:textId="4EAAA17F" w:rsidR="00172CE3" w:rsidRDefault="00B31F6C" w:rsidP="00172CE3">
      <w:pPr>
        <w:pStyle w:val="ListBullet"/>
      </w:pPr>
      <w:r>
        <w:t>O</w:t>
      </w:r>
      <w:r w:rsidR="00172CE3" w:rsidRPr="00971F12">
        <w:t>ver- and under-frequency protection</w:t>
      </w:r>
    </w:p>
    <w:p w14:paraId="1E4F0569" w14:textId="3E1365F3" w:rsidR="0055562B" w:rsidRPr="00971F12" w:rsidRDefault="00B31F6C" w:rsidP="00172CE3">
      <w:pPr>
        <w:pStyle w:val="ListBullet"/>
      </w:pPr>
      <w:r>
        <w:t>I</w:t>
      </w:r>
      <w:r w:rsidR="0055562B">
        <w:t>nter-trip or runback protection scheme</w:t>
      </w:r>
    </w:p>
    <w:p w14:paraId="48A6E606" w14:textId="45D05AE6" w:rsidR="00172CE3" w:rsidRDefault="00B31F6C" w:rsidP="00172CE3">
      <w:pPr>
        <w:pStyle w:val="ListBullet"/>
      </w:pPr>
      <w:r>
        <w:t>A</w:t>
      </w:r>
      <w:r w:rsidR="00172CE3" w:rsidRPr="00971F12">
        <w:t>ny other relevant protections (e.g. frequency rate of change protections)</w:t>
      </w:r>
      <w:r>
        <w:t>.</w:t>
      </w:r>
      <w:r w:rsidR="00172CE3" w:rsidRPr="00971F12">
        <w:t xml:space="preserve"> </w:t>
      </w:r>
    </w:p>
    <w:p w14:paraId="45D3500B" w14:textId="6113F015" w:rsidR="00172CE3" w:rsidRPr="008D1331" w:rsidRDefault="00172CE3" w:rsidP="00172CE3">
      <w:pPr>
        <w:pStyle w:val="BodyText"/>
      </w:pPr>
      <w:r>
        <w:t xml:space="preserve">If the generating system is synchronous, and the under-excitation limiter </w:t>
      </w:r>
      <w:r w:rsidR="00EF5761">
        <w:t>(</w:t>
      </w:r>
      <w:r w:rsidR="00EF5761" w:rsidRPr="00EF5761">
        <w:rPr>
          <w:b/>
        </w:rPr>
        <w:t>UEL</w:t>
      </w:r>
      <w:r w:rsidR="00EF5761">
        <w:t xml:space="preserve">) </w:t>
      </w:r>
      <w:r>
        <w:t xml:space="preserve">and over-excitation limiter </w:t>
      </w:r>
      <w:r w:rsidR="00EF5761">
        <w:t>(</w:t>
      </w:r>
      <w:r w:rsidR="00EF5761" w:rsidRPr="00EF5761">
        <w:rPr>
          <w:b/>
        </w:rPr>
        <w:t>OEL</w:t>
      </w:r>
      <w:r w:rsidR="00EF5761">
        <w:t xml:space="preserve">) </w:t>
      </w:r>
      <w:r>
        <w:t>actions will prevent the need for modelling under-excitation and over-excitation protection, these do not need to be included</w:t>
      </w:r>
      <w:r w:rsidR="002A5E90">
        <w:t>,</w:t>
      </w:r>
      <w:r>
        <w:t xml:space="preserve"> but the </w:t>
      </w:r>
      <w:r w:rsidR="002A5E90">
        <w:t xml:space="preserve">releasable user </w:t>
      </w:r>
      <w:r>
        <w:t xml:space="preserve">guide should indicate this omission and </w:t>
      </w:r>
      <w:r w:rsidR="007E3B45">
        <w:t xml:space="preserve">the </w:t>
      </w:r>
      <w:r>
        <w:lastRenderedPageBreak/>
        <w:t>reason</w:t>
      </w:r>
      <w:r w:rsidR="007E3B45">
        <w:t xml:space="preserve"> for it</w:t>
      </w:r>
      <w:r>
        <w:t xml:space="preserve">. </w:t>
      </w:r>
      <w:r w:rsidRPr="00576D16">
        <w:t>I</w:t>
      </w:r>
      <w:r w:rsidR="002A5E90">
        <w:t>n all other cases</w:t>
      </w:r>
      <w:r w:rsidRPr="00576D16">
        <w:t>, settings for these protection systems should b</w:t>
      </w:r>
      <w:r w:rsidR="00604DAC">
        <w:t xml:space="preserve">e included. </w:t>
      </w:r>
      <w:r w:rsidRPr="00576D16">
        <w:t xml:space="preserve">Similarly, if there are special (atypical) protection systems that are not required to be modelled explicitly, descriptions and settings of these special protection systems should be included. </w:t>
      </w:r>
      <w:r w:rsidR="00604DAC">
        <w:t>Additionally</w:t>
      </w:r>
      <w:r w:rsidR="007E3B45">
        <w:t>,</w:t>
      </w:r>
      <w:r w:rsidR="00604DAC">
        <w:t xml:space="preserve"> if the plant </w:t>
      </w:r>
      <w:r w:rsidR="009A3DA9">
        <w:t xml:space="preserve">will </w:t>
      </w:r>
      <w:r w:rsidR="00604DAC">
        <w:t>trip in response to receipt of an external</w:t>
      </w:r>
      <w:r w:rsidR="005555BF">
        <w:t xml:space="preserve"> control</w:t>
      </w:r>
      <w:r w:rsidR="00604DAC">
        <w:t xml:space="preserve"> or trip signal this </w:t>
      </w:r>
      <w:r w:rsidR="002A5E90">
        <w:t xml:space="preserve">must </w:t>
      </w:r>
      <w:r w:rsidR="00604DAC">
        <w:t xml:space="preserve">be </w:t>
      </w:r>
      <w:r w:rsidR="005555BF">
        <w:t>capture</w:t>
      </w:r>
      <w:r w:rsidR="002A5E90">
        <w:t>d</w:t>
      </w:r>
      <w:r w:rsidR="005555BF">
        <w:t xml:space="preserve"> here.</w:t>
      </w:r>
    </w:p>
    <w:p w14:paraId="56B283FF" w14:textId="61A9A715" w:rsidR="00172CE3" w:rsidRDefault="00172CE3" w:rsidP="00130CDC">
      <w:pPr>
        <w:pStyle w:val="Heading3"/>
        <w:ind w:hanging="720"/>
      </w:pPr>
      <w:bookmarkStart w:id="19" w:name="_Ref505949561"/>
      <w:bookmarkStart w:id="20" w:name="_Toc507412048"/>
      <w:r>
        <w:t>Modelling Information</w:t>
      </w:r>
      <w:r w:rsidR="00DC66A3">
        <w:rPr>
          <w:rStyle w:val="FootnoteReference"/>
        </w:rPr>
        <w:footnoteReference w:id="7"/>
      </w:r>
      <w:bookmarkEnd w:id="19"/>
      <w:bookmarkEnd w:id="20"/>
      <w:r w:rsidRPr="000C1228">
        <w:t xml:space="preserve"> </w:t>
      </w:r>
    </w:p>
    <w:p w14:paraId="2CA2FAE8" w14:textId="50FBDC20" w:rsidR="00172CE3" w:rsidRDefault="00B31F63" w:rsidP="00876B7A">
      <w:pPr>
        <w:pStyle w:val="BodyText"/>
      </w:pPr>
      <w:r>
        <w:t>I</w:t>
      </w:r>
      <w:r w:rsidR="00172CE3">
        <w:t>dentify</w:t>
      </w:r>
      <w:r w:rsidR="00172CE3" w:rsidRPr="001F3175">
        <w:t xml:space="preserve"> </w:t>
      </w:r>
      <w:r w:rsidR="00172CE3">
        <w:t>each</w:t>
      </w:r>
      <w:r w:rsidR="00172CE3" w:rsidRPr="001F3175">
        <w:t xml:space="preserve"> </w:t>
      </w:r>
      <w:r w:rsidR="00DB6E07">
        <w:t>m</w:t>
      </w:r>
      <w:r w:rsidR="00DB6E07" w:rsidRPr="001F3175">
        <w:t xml:space="preserve">odel </w:t>
      </w:r>
      <w:r w:rsidR="00172CE3" w:rsidRPr="001F3175">
        <w:t>an</w:t>
      </w:r>
      <w:r w:rsidR="00172CE3">
        <w:t>d the parameter values for each</w:t>
      </w:r>
      <w:r w:rsidR="00172CE3" w:rsidRPr="001F3175">
        <w:t xml:space="preserve"> that is required to be used for the accurate simulation of the genera</w:t>
      </w:r>
      <w:r w:rsidR="00172CE3">
        <w:t xml:space="preserve">ting unit or generating system in detail. </w:t>
      </w:r>
    </w:p>
    <w:p w14:paraId="01B04D52" w14:textId="6938A697" w:rsidR="009A3DA9" w:rsidRDefault="009A3DA9" w:rsidP="0071581A">
      <w:pPr>
        <w:pStyle w:val="BodyText"/>
        <w:numPr>
          <w:ilvl w:val="0"/>
          <w:numId w:val="41"/>
        </w:numPr>
      </w:pPr>
      <w:r>
        <w:t xml:space="preserve">For RMS </w:t>
      </w:r>
      <w:r w:rsidR="00DB6E07">
        <w:t>models</w:t>
      </w:r>
      <w:r>
        <w:t>, provide a table of all simulation model STATEs, VARs, CONS, ICONs, their values as implemented in the dynamic data files and a description of each function.</w:t>
      </w:r>
    </w:p>
    <w:p w14:paraId="7DA78A4C" w14:textId="6148FC10" w:rsidR="009A3DA9" w:rsidRDefault="009A3DA9" w:rsidP="0071581A">
      <w:pPr>
        <w:pStyle w:val="BodyText"/>
        <w:numPr>
          <w:ilvl w:val="0"/>
          <w:numId w:val="41"/>
        </w:numPr>
      </w:pPr>
      <w:r>
        <w:t xml:space="preserve">For EMT </w:t>
      </w:r>
      <w:r w:rsidR="00DB6E07">
        <w:t>model</w:t>
      </w:r>
      <w:r w:rsidR="00EF5761">
        <w:t>s</w:t>
      </w:r>
      <w:r>
        <w:t>, provide a table of all user-definable settings and status code outputs for all plant within the generating system, a range of acceptable values for each user-changeable variable and a description of each entry’s function.</w:t>
      </w:r>
    </w:p>
    <w:p w14:paraId="03805BBE" w14:textId="23E37F23" w:rsidR="00172CE3" w:rsidRDefault="002A5E90" w:rsidP="00172CE3">
      <w:pPr>
        <w:pStyle w:val="BodyText"/>
      </w:pPr>
      <w:r>
        <w:t>Generators</w:t>
      </w:r>
      <w:r w:rsidR="00172CE3">
        <w:t xml:space="preserve"> can rearrange this information</w:t>
      </w:r>
      <w:r>
        <w:t xml:space="preserve">, </w:t>
      </w:r>
      <w:r w:rsidR="00172CE3">
        <w:t>as long as all information is provided and adequately described and can be followed</w:t>
      </w:r>
      <w:r w:rsidR="007E3B45">
        <w:t xml:space="preserve"> logically</w:t>
      </w:r>
      <w:r w:rsidR="00172CE3">
        <w:t>. Detailed table</w:t>
      </w:r>
      <w:r>
        <w:t>s</w:t>
      </w:r>
      <w:r w:rsidR="00172CE3">
        <w:t xml:space="preserve"> and charts can be put into appendices if preferred.</w:t>
      </w:r>
    </w:p>
    <w:p w14:paraId="6E4C4A1C" w14:textId="77777777" w:rsidR="00172CE3" w:rsidRPr="001F3175" w:rsidRDefault="00172CE3" w:rsidP="00172CE3">
      <w:pPr>
        <w:pStyle w:val="BodyText"/>
      </w:pPr>
      <w:r w:rsidRPr="001F3175">
        <w:t>For this item:</w:t>
      </w:r>
    </w:p>
    <w:p w14:paraId="7FC3F5F3" w14:textId="160A1E90" w:rsidR="00172CE3" w:rsidRPr="001F3175" w:rsidRDefault="00172CE3" w:rsidP="00172CE3">
      <w:pPr>
        <w:pStyle w:val="ListBullet"/>
      </w:pPr>
      <w:r w:rsidRPr="001F3175">
        <w:t>‘</w:t>
      </w:r>
      <w:r w:rsidR="002A5E90">
        <w:t>P</w:t>
      </w:r>
      <w:r w:rsidRPr="001F3175">
        <w:t xml:space="preserve">arameters’ relate to the </w:t>
      </w:r>
      <w:r w:rsidR="0071581A">
        <w:t xml:space="preserve">configuration </w:t>
      </w:r>
      <w:r w:rsidRPr="001F3175">
        <w:t xml:space="preserve">data that the </w:t>
      </w:r>
      <w:r w:rsidR="00DB6E07">
        <w:t>m</w:t>
      </w:r>
      <w:r w:rsidR="00DB6E07" w:rsidRPr="001F3175">
        <w:t xml:space="preserve">odel </w:t>
      </w:r>
      <w:r w:rsidR="0071581A">
        <w:t>uses</w:t>
      </w:r>
      <w:r w:rsidR="0071581A" w:rsidRPr="001F3175">
        <w:t xml:space="preserve"> </w:t>
      </w:r>
      <w:r w:rsidRPr="001F3175">
        <w:t>(for example a gain or time constant or a physical characteristic, such as inertia)</w:t>
      </w:r>
      <w:r w:rsidR="00DB6E07">
        <w:t>. I</w:t>
      </w:r>
      <w:r w:rsidRPr="001F3175">
        <w:t xml:space="preserve">n providing the parameter, a short description or identifier for the parameter </w:t>
      </w:r>
      <w:r w:rsidR="000355CC">
        <w:t>is required</w:t>
      </w:r>
      <w:r w:rsidRPr="001F3175">
        <w:t xml:space="preserve">, </w:t>
      </w:r>
      <w:r w:rsidR="004336CE">
        <w:t>as are</w:t>
      </w:r>
      <w:r w:rsidRPr="001F3175">
        <w:t xml:space="preserve"> the units and data format for that parameter</w:t>
      </w:r>
      <w:r w:rsidR="002A5E90">
        <w:t>.</w:t>
      </w:r>
    </w:p>
    <w:p w14:paraId="1BBF6D21" w14:textId="09AD4E68" w:rsidR="00172CE3" w:rsidRDefault="007E3B45" w:rsidP="00172CE3">
      <w:pPr>
        <w:pStyle w:val="ListBullet"/>
      </w:pPr>
      <w:r>
        <w:t>‘</w:t>
      </w:r>
      <w:r w:rsidR="002A5E90">
        <w:t>V</w:t>
      </w:r>
      <w:r w:rsidR="00172CE3" w:rsidRPr="001F3175">
        <w:t>alues</w:t>
      </w:r>
      <w:r>
        <w:t>’</w:t>
      </w:r>
      <w:r w:rsidR="00172CE3" w:rsidRPr="001F3175">
        <w:t xml:space="preserve"> relate to the numbers or other types of constants (e.g. integers or text) required by the </w:t>
      </w:r>
      <w:r w:rsidR="00DB6E07">
        <w:t>m</w:t>
      </w:r>
      <w:r w:rsidR="00DB6E07" w:rsidRPr="001F3175">
        <w:t>odel</w:t>
      </w:r>
      <w:r w:rsidR="00172CE3" w:rsidRPr="001F3175">
        <w:t>.</w:t>
      </w:r>
    </w:p>
    <w:p w14:paraId="19CA5C96" w14:textId="693B1742" w:rsidR="00172CE3" w:rsidRDefault="00172CE3" w:rsidP="00172CE3">
      <w:pPr>
        <w:pStyle w:val="BodyText"/>
      </w:pPr>
      <w:r>
        <w:t xml:space="preserve">This information </w:t>
      </w:r>
      <w:r w:rsidR="00B31F63">
        <w:t xml:space="preserve">should </w:t>
      </w:r>
      <w:r>
        <w:t>be provided under the following subheadings:</w:t>
      </w:r>
    </w:p>
    <w:p w14:paraId="034EB8EB" w14:textId="77777777" w:rsidR="00172CE3" w:rsidRDefault="00172CE3" w:rsidP="00172CE3">
      <w:pPr>
        <w:pStyle w:val="BodyText"/>
        <w:numPr>
          <w:ilvl w:val="0"/>
          <w:numId w:val="28"/>
        </w:numPr>
      </w:pPr>
      <w:r>
        <w:t>Plant capability</w:t>
      </w:r>
    </w:p>
    <w:p w14:paraId="7E18BB5A" w14:textId="77777777" w:rsidR="00172CE3" w:rsidRDefault="00172CE3" w:rsidP="00172CE3">
      <w:pPr>
        <w:pStyle w:val="BodyText"/>
        <w:numPr>
          <w:ilvl w:val="0"/>
          <w:numId w:val="28"/>
        </w:numPr>
      </w:pPr>
      <w:r>
        <w:t>Modelling parameters</w:t>
      </w:r>
    </w:p>
    <w:p w14:paraId="15D85D71" w14:textId="6EB2A6C0" w:rsidR="00172CE3" w:rsidRDefault="00172CE3" w:rsidP="00172CE3">
      <w:pPr>
        <w:pStyle w:val="BodyText"/>
        <w:numPr>
          <w:ilvl w:val="0"/>
          <w:numId w:val="28"/>
        </w:numPr>
      </w:pPr>
      <w:r>
        <w:t xml:space="preserve">Load </w:t>
      </w:r>
      <w:r w:rsidR="001347EB">
        <w:t>f</w:t>
      </w:r>
      <w:r>
        <w:t>low set up</w:t>
      </w:r>
    </w:p>
    <w:p w14:paraId="28857844" w14:textId="7FBE0D81" w:rsidR="00172CE3" w:rsidRDefault="00172CE3" w:rsidP="00172CE3">
      <w:pPr>
        <w:pStyle w:val="BodyText"/>
        <w:numPr>
          <w:ilvl w:val="0"/>
          <w:numId w:val="28"/>
        </w:numPr>
      </w:pPr>
      <w:r>
        <w:t>PSS®E Dynamic set up</w:t>
      </w:r>
      <w:r w:rsidR="005E223A">
        <w:t xml:space="preserve"> (for a PSSE RUG)</w:t>
      </w:r>
    </w:p>
    <w:p w14:paraId="236395BB" w14:textId="5DAF384A" w:rsidR="00172CE3" w:rsidRDefault="00172CE3" w:rsidP="00172CE3">
      <w:pPr>
        <w:pStyle w:val="BodyText"/>
        <w:numPr>
          <w:ilvl w:val="0"/>
          <w:numId w:val="28"/>
        </w:numPr>
      </w:pPr>
      <w:r>
        <w:t xml:space="preserve">Control </w:t>
      </w:r>
      <w:r w:rsidR="00734FCC">
        <w:t>m</w:t>
      </w:r>
      <w:r>
        <w:t xml:space="preserve">ode </w:t>
      </w:r>
      <w:r w:rsidR="00734FCC">
        <w:t>s</w:t>
      </w:r>
      <w:r>
        <w:t>imulations</w:t>
      </w:r>
    </w:p>
    <w:p w14:paraId="3E73F648" w14:textId="46AE2E12" w:rsidR="00172CE3" w:rsidRDefault="00172CE3" w:rsidP="00172CE3">
      <w:pPr>
        <w:pStyle w:val="BodyText"/>
        <w:numPr>
          <w:ilvl w:val="0"/>
          <w:numId w:val="28"/>
        </w:numPr>
      </w:pPr>
      <w:r>
        <w:t xml:space="preserve">Asymmetric </w:t>
      </w:r>
      <w:r w:rsidR="00734FCC">
        <w:t>f</w:t>
      </w:r>
      <w:r>
        <w:t xml:space="preserve">ault </w:t>
      </w:r>
      <w:r w:rsidR="00734FCC">
        <w:t>s</w:t>
      </w:r>
      <w:r>
        <w:t>imulations</w:t>
      </w:r>
    </w:p>
    <w:p w14:paraId="01BC0FB6" w14:textId="7FB68D90" w:rsidR="00172CE3" w:rsidRDefault="00172CE3" w:rsidP="00172CE3">
      <w:pPr>
        <w:pStyle w:val="BodyText"/>
        <w:numPr>
          <w:ilvl w:val="0"/>
          <w:numId w:val="28"/>
        </w:numPr>
      </w:pPr>
      <w:r>
        <w:t xml:space="preserve">Other simulations </w:t>
      </w:r>
    </w:p>
    <w:p w14:paraId="26B36DA5" w14:textId="5887B6FD" w:rsidR="00172CE3" w:rsidRDefault="00172CE3" w:rsidP="00172CE3">
      <w:pPr>
        <w:pStyle w:val="BodyText"/>
        <w:numPr>
          <w:ilvl w:val="0"/>
          <w:numId w:val="28"/>
        </w:numPr>
      </w:pPr>
      <w:r>
        <w:t xml:space="preserve">Instructions for use of </w:t>
      </w:r>
      <w:r w:rsidR="00EF5761">
        <w:t xml:space="preserve">model </w:t>
      </w:r>
      <w:r>
        <w:t xml:space="preserve">source code </w:t>
      </w:r>
    </w:p>
    <w:p w14:paraId="4C821315" w14:textId="5506B65B" w:rsidR="00172CE3" w:rsidRPr="0076464E" w:rsidRDefault="00172CE3" w:rsidP="00172CE3">
      <w:pPr>
        <w:pStyle w:val="BodyText"/>
      </w:pPr>
      <w:r>
        <w:t xml:space="preserve">The </w:t>
      </w:r>
      <w:r w:rsidR="00DB6E07">
        <w:t xml:space="preserve">model </w:t>
      </w:r>
      <w:r>
        <w:t xml:space="preserve">architecture should </w:t>
      </w:r>
      <w:r w:rsidR="004336CE">
        <w:t>be</w:t>
      </w:r>
      <w:r>
        <w:t xml:space="preserve"> described in </w:t>
      </w:r>
      <w:r w:rsidR="00DB6E07">
        <w:t xml:space="preserve">Section </w:t>
      </w:r>
      <w:r>
        <w:t>2</w:t>
      </w:r>
      <w:r w:rsidR="00DB6E07">
        <w:t xml:space="preserve"> of the releasable </w:t>
      </w:r>
      <w:r w:rsidR="009E0F7A">
        <w:t>u</w:t>
      </w:r>
      <w:r w:rsidR="00DB6E07">
        <w:t xml:space="preserve">ser </w:t>
      </w:r>
      <w:r w:rsidR="009E0F7A">
        <w:t>g</w:t>
      </w:r>
      <w:r w:rsidR="00DB6E07">
        <w:t>uide</w:t>
      </w:r>
      <w:r>
        <w:t xml:space="preserve">. </w:t>
      </w:r>
      <w:r w:rsidR="004336CE">
        <w:t>S</w:t>
      </w:r>
      <w:r w:rsidR="007E3B45">
        <w:t xml:space="preserve">ection </w:t>
      </w:r>
      <w:r w:rsidR="004336CE">
        <w:t xml:space="preserve">4 </w:t>
      </w:r>
      <w:r w:rsidR="00B31F63">
        <w:t xml:space="preserve">should contain </w:t>
      </w:r>
      <w:r>
        <w:t xml:space="preserve">detailed explanations, with suggestions and examples </w:t>
      </w:r>
      <w:r w:rsidR="004336CE">
        <w:t xml:space="preserve">of </w:t>
      </w:r>
      <w:r>
        <w:t xml:space="preserve">how this information should be </w:t>
      </w:r>
      <w:r w:rsidR="0071581A">
        <w:t>used</w:t>
      </w:r>
      <w:r>
        <w:t xml:space="preserve">. </w:t>
      </w:r>
    </w:p>
    <w:p w14:paraId="3522E9B1" w14:textId="77777777" w:rsidR="00172CE3" w:rsidRPr="008C3AD5" w:rsidRDefault="00172CE3" w:rsidP="00130CDC">
      <w:pPr>
        <w:pStyle w:val="Heading4"/>
        <w:ind w:hanging="720"/>
      </w:pPr>
      <w:bookmarkStart w:id="21" w:name="_Toc507412049"/>
      <w:r w:rsidRPr="008C3AD5">
        <w:t>Plant capability</w:t>
      </w:r>
      <w:bookmarkEnd w:id="21"/>
    </w:p>
    <w:p w14:paraId="176BF5B5" w14:textId="26042D5F" w:rsidR="00172CE3" w:rsidRDefault="00B31F63" w:rsidP="00172CE3">
      <w:pPr>
        <w:pStyle w:val="BodyText"/>
      </w:pPr>
      <w:r>
        <w:t>Describe the</w:t>
      </w:r>
      <w:r w:rsidR="00172CE3" w:rsidRPr="008C3AD5">
        <w:t xml:space="preserve"> plant capability, its components, </w:t>
      </w:r>
      <w:r w:rsidR="00172CE3">
        <w:t>and how these are modelled</w:t>
      </w:r>
      <w:r w:rsidR="00671299">
        <w:t xml:space="preserve"> (specify the base of all per unit parameters)</w:t>
      </w:r>
      <w:r>
        <w:t>, including any limitations</w:t>
      </w:r>
      <w:r w:rsidR="00172CE3" w:rsidRPr="008C3AD5">
        <w:t xml:space="preserve">. </w:t>
      </w:r>
      <w:r w:rsidR="00172CE3">
        <w:t>I</w:t>
      </w:r>
      <w:r w:rsidR="00172CE3" w:rsidRPr="0037219E">
        <w:t xml:space="preserve">nformation should be provided in tabular or </w:t>
      </w:r>
      <w:r w:rsidR="00172CE3">
        <w:t xml:space="preserve">graphical form where possible. Separate sections could be used for each component. Not all components and </w:t>
      </w:r>
      <w:r w:rsidR="00DB6E07">
        <w:t xml:space="preserve">models </w:t>
      </w:r>
      <w:r w:rsidR="00172CE3">
        <w:t xml:space="preserve">will be relevant to all generating units or </w:t>
      </w:r>
      <w:r>
        <w:t xml:space="preserve">generating </w:t>
      </w:r>
      <w:r w:rsidR="00172CE3">
        <w:t xml:space="preserve">systems; </w:t>
      </w:r>
      <w:r w:rsidR="007E3B45">
        <w:t>Generators</w:t>
      </w:r>
      <w:r w:rsidR="00172CE3">
        <w:t xml:space="preserve"> should include </w:t>
      </w:r>
      <w:r>
        <w:t>those</w:t>
      </w:r>
      <w:r w:rsidR="00172CE3">
        <w:t xml:space="preserve"> that are relevant. The descriptions provided </w:t>
      </w:r>
      <w:r w:rsidR="007E3B45">
        <w:t xml:space="preserve">for </w:t>
      </w:r>
      <w:r w:rsidR="00172CE3">
        <w:t xml:space="preserve">each are </w:t>
      </w:r>
      <w:r w:rsidR="002A5E90">
        <w:t>as follows:</w:t>
      </w:r>
    </w:p>
    <w:p w14:paraId="23BDE265" w14:textId="77777777" w:rsidR="00172CE3" w:rsidRDefault="00172CE3" w:rsidP="004336CE">
      <w:pPr>
        <w:pStyle w:val="NewHeading5"/>
        <w:ind w:left="426" w:hanging="426"/>
      </w:pPr>
      <w:r>
        <w:lastRenderedPageBreak/>
        <w:t xml:space="preserve">Generator </w:t>
      </w:r>
    </w:p>
    <w:p w14:paraId="46A2F4AA" w14:textId="4E0A8E99" w:rsidR="00172CE3" w:rsidRPr="001F3175" w:rsidRDefault="002A5E90" w:rsidP="004336CE">
      <w:pPr>
        <w:pStyle w:val="ListBullet"/>
      </w:pPr>
      <w:r>
        <w:t>G</w:t>
      </w:r>
      <w:r w:rsidR="00172CE3" w:rsidRPr="001F3175">
        <w:t xml:space="preserve">enerator rating information and nominal voltage information. Rating information should include nameplate rating (MVA) and active and reactive power limits. These limits </w:t>
      </w:r>
      <w:r w:rsidR="00B31F63">
        <w:t>should</w:t>
      </w:r>
      <w:r w:rsidR="00B31F63" w:rsidRPr="001F3175">
        <w:t xml:space="preserve"> </w:t>
      </w:r>
      <w:r w:rsidR="00172CE3" w:rsidRPr="001F3175">
        <w:t xml:space="preserve">be in the form of a capability diagram (showing active </w:t>
      </w:r>
      <w:r w:rsidR="00B31F63">
        <w:t xml:space="preserve">power </w:t>
      </w:r>
      <w:r w:rsidR="00172CE3" w:rsidRPr="001F3175">
        <w:t>and reactive power limits over the range of operation of the plant), or a table including, for example:</w:t>
      </w:r>
    </w:p>
    <w:p w14:paraId="7490EB88" w14:textId="522BDE0D" w:rsidR="00172CE3" w:rsidRDefault="00172CE3" w:rsidP="00172CE3">
      <w:pPr>
        <w:pStyle w:val="ListBullet3"/>
      </w:pPr>
      <w:r>
        <w:t>plant MVA rating</w:t>
      </w:r>
      <w:r w:rsidR="0071581A">
        <w:t xml:space="preserve"> (</w:t>
      </w:r>
      <w:r w:rsidR="00A25713">
        <w:t>ie.</w:t>
      </w:r>
      <w:r w:rsidR="0071581A">
        <w:t xml:space="preserve"> </w:t>
      </w:r>
      <w:r w:rsidR="00A25713">
        <w:t xml:space="preserve">single and </w:t>
      </w:r>
      <w:r w:rsidR="0071581A">
        <w:t xml:space="preserve">aggregated </w:t>
      </w:r>
      <w:r w:rsidR="00A25713">
        <w:t>generating units</w:t>
      </w:r>
      <w:r w:rsidR="0071581A">
        <w:t>)</w:t>
      </w:r>
    </w:p>
    <w:p w14:paraId="76A8AF13" w14:textId="7F090C27" w:rsidR="00172CE3" w:rsidRPr="001F3175" w:rsidRDefault="00172CE3" w:rsidP="00172CE3">
      <w:pPr>
        <w:pStyle w:val="ListBullet3"/>
      </w:pPr>
      <w:r w:rsidRPr="001F3175">
        <w:t xml:space="preserve">rated active power (MW) </w:t>
      </w:r>
    </w:p>
    <w:p w14:paraId="405150AE" w14:textId="657BDB77" w:rsidR="00172CE3" w:rsidRDefault="00172CE3" w:rsidP="00172CE3">
      <w:pPr>
        <w:pStyle w:val="ListBullet3"/>
      </w:pPr>
      <w:r w:rsidRPr="005613F5">
        <w:t>max</w:t>
      </w:r>
      <w:r>
        <w:t>imum</w:t>
      </w:r>
      <w:r w:rsidRPr="005613F5">
        <w:t xml:space="preserve"> </w:t>
      </w:r>
      <w:r>
        <w:t xml:space="preserve">and minimum active power (MW) </w:t>
      </w:r>
    </w:p>
    <w:p w14:paraId="0A9108E4" w14:textId="4DCF9B8B" w:rsidR="00172CE3" w:rsidRDefault="00172CE3" w:rsidP="00172CE3">
      <w:pPr>
        <w:pStyle w:val="ListBullet3"/>
        <w:ind w:left="993" w:hanging="284"/>
      </w:pPr>
      <w:r w:rsidRPr="001F3175">
        <w:t>maximum loading (MW), minimum loading (MW)</w:t>
      </w:r>
    </w:p>
    <w:p w14:paraId="790ED8F5" w14:textId="639492BB" w:rsidR="00172CE3" w:rsidRDefault="00C93D17" w:rsidP="00172CE3">
      <w:pPr>
        <w:pStyle w:val="ListBullet3"/>
      </w:pPr>
      <w:r>
        <w:t xml:space="preserve">limitations in term of </w:t>
      </w:r>
      <w:r w:rsidR="00172CE3" w:rsidRPr="005613F5">
        <w:t>max</w:t>
      </w:r>
      <w:r w:rsidR="00172CE3">
        <w:t>imum</w:t>
      </w:r>
      <w:r w:rsidR="00172CE3" w:rsidRPr="005613F5">
        <w:t xml:space="preserve"> </w:t>
      </w:r>
      <w:r w:rsidR="00172CE3">
        <w:t>and minimum reactive power (</w:t>
      </w:r>
      <w:r w:rsidR="00172CE3" w:rsidRPr="005613F5">
        <w:t>MVAr</w:t>
      </w:r>
      <w:r w:rsidR="00172CE3">
        <w:t xml:space="preserve">) at various active power operating points (could be represented by a reactive capability diagram) </w:t>
      </w:r>
    </w:p>
    <w:p w14:paraId="49A62FCE" w14:textId="77777777" w:rsidR="00172CE3" w:rsidRPr="001F3175" w:rsidRDefault="00172CE3" w:rsidP="00172CE3">
      <w:pPr>
        <w:pStyle w:val="ListBullet3"/>
        <w:ind w:left="993" w:hanging="284"/>
      </w:pPr>
      <w:r w:rsidRPr="001F3175">
        <w:t>auxiliary load (MW and MVAr)</w:t>
      </w:r>
    </w:p>
    <w:p w14:paraId="0784D4F8" w14:textId="2ACCE6AB" w:rsidR="00172CE3" w:rsidRDefault="00172CE3" w:rsidP="00172CE3">
      <w:pPr>
        <w:pStyle w:val="ListBullet3"/>
        <w:ind w:left="993" w:hanging="284"/>
      </w:pPr>
      <w:r w:rsidRPr="001F3175">
        <w:t>fault impedance information (positive and negative sequence – if in per unit, the per</w:t>
      </w:r>
      <w:r w:rsidR="007E3B45">
        <w:t xml:space="preserve"> </w:t>
      </w:r>
      <w:r w:rsidRPr="001F3175">
        <w:t>unit base as well)</w:t>
      </w:r>
    </w:p>
    <w:p w14:paraId="0DEAED7D" w14:textId="77777777" w:rsidR="00172CE3" w:rsidRPr="001F3175" w:rsidRDefault="00172CE3" w:rsidP="00172CE3">
      <w:pPr>
        <w:pStyle w:val="ListBullet3"/>
      </w:pPr>
      <w:r w:rsidRPr="001F3175">
        <w:t>direct and quadrature axis parameters and their values (including, for example, Ra, Xl, T’do, T"do, T’qo, T"qo, Xd, Xq, X’d, X’q, X"d, X”q)</w:t>
      </w:r>
    </w:p>
    <w:p w14:paraId="08A57B27" w14:textId="15FE3611" w:rsidR="00172CE3" w:rsidRDefault="00172CE3" w:rsidP="00172CE3">
      <w:pPr>
        <w:pStyle w:val="ListBullet3"/>
        <w:ind w:left="993" w:hanging="284"/>
      </w:pPr>
      <w:r w:rsidRPr="001F3175">
        <w:t xml:space="preserve">any other parameters and their values, as required for the </w:t>
      </w:r>
      <w:r w:rsidR="00DB6E07">
        <w:t>model</w:t>
      </w:r>
      <w:r w:rsidR="006751DD" w:rsidRPr="001F3175">
        <w:t xml:space="preserve"> </w:t>
      </w:r>
      <w:r w:rsidRPr="001F3175">
        <w:t>(e.g. saturation information, inertia data, positive, negative and zero sequence impedance information for fault studies, etc.)</w:t>
      </w:r>
      <w:r w:rsidR="002A5E90">
        <w:t>.</w:t>
      </w:r>
    </w:p>
    <w:p w14:paraId="4F72371F" w14:textId="1C443CE9" w:rsidR="00172CE3" w:rsidRPr="00360C1A" w:rsidRDefault="00172CE3" w:rsidP="00172CE3">
      <w:pPr>
        <w:pStyle w:val="CaptionFigure"/>
      </w:pPr>
      <w:bookmarkStart w:id="22" w:name="_Toc507411989"/>
      <w:r>
        <w:t xml:space="preserve">Placeholder for generator capability </w:t>
      </w:r>
      <w:r w:rsidR="00BD0B52">
        <w:t>diagram</w:t>
      </w:r>
      <w:bookmarkEnd w:id="22"/>
    </w:p>
    <w:p w14:paraId="6BB983B0" w14:textId="77777777" w:rsidR="00172CE3" w:rsidRDefault="00172CE3" w:rsidP="00172CE3">
      <w:pPr>
        <w:pStyle w:val="Figure"/>
      </w:pPr>
    </w:p>
    <w:p w14:paraId="46FDF890" w14:textId="77777777" w:rsidR="00172CE3" w:rsidRDefault="00172CE3" w:rsidP="004336CE">
      <w:pPr>
        <w:pStyle w:val="NewHeading5"/>
        <w:ind w:left="363"/>
      </w:pPr>
      <w:r>
        <w:t xml:space="preserve">Transformer </w:t>
      </w:r>
    </w:p>
    <w:p w14:paraId="18358F72" w14:textId="281B385A" w:rsidR="00172CE3" w:rsidRDefault="002A5E90" w:rsidP="00172CE3">
      <w:pPr>
        <w:pStyle w:val="ListBullet"/>
      </w:pPr>
      <w:r>
        <w:t>T</w:t>
      </w:r>
      <w:r w:rsidR="00172CE3" w:rsidRPr="001F3175">
        <w:t>ransformer information</w:t>
      </w:r>
      <w:r w:rsidR="00172CE3">
        <w:t xml:space="preserve"> for all the relevant transformers (high voltage to low voltage and other), </w:t>
      </w:r>
      <w:r w:rsidR="00172CE3" w:rsidRPr="001F3175">
        <w:t>such as</w:t>
      </w:r>
      <w:r>
        <w:t>:</w:t>
      </w:r>
    </w:p>
    <w:p w14:paraId="59CCC7CD" w14:textId="26A743C9" w:rsidR="00172CE3" w:rsidRDefault="00172CE3" w:rsidP="00172CE3">
      <w:pPr>
        <w:pStyle w:val="ListBullet2"/>
      </w:pPr>
      <w:r w:rsidRPr="001F3175">
        <w:t xml:space="preserve">impedances </w:t>
      </w:r>
      <w:r w:rsidR="00A25713">
        <w:t>(incl. sequence data)</w:t>
      </w:r>
    </w:p>
    <w:p w14:paraId="2019F6F0" w14:textId="7B160191" w:rsidR="00172CE3" w:rsidRDefault="00172CE3" w:rsidP="00172CE3">
      <w:pPr>
        <w:pStyle w:val="ListBullet2"/>
      </w:pPr>
      <w:r w:rsidRPr="001F3175">
        <w:t xml:space="preserve">configuration </w:t>
      </w:r>
      <w:r w:rsidR="00A25713">
        <w:t>(ie. vector groups)</w:t>
      </w:r>
    </w:p>
    <w:p w14:paraId="1F232B82" w14:textId="00366301" w:rsidR="00172CE3" w:rsidRDefault="00172CE3" w:rsidP="00172CE3">
      <w:pPr>
        <w:pStyle w:val="ListBullet2"/>
      </w:pPr>
      <w:r>
        <w:t>modes</w:t>
      </w:r>
      <w:r w:rsidR="00A25713">
        <w:t xml:space="preserve"> (eg. offline or online tap changer)</w:t>
      </w:r>
    </w:p>
    <w:p w14:paraId="4180C959" w14:textId="3AE09955" w:rsidR="00A25713" w:rsidRDefault="00A25713" w:rsidP="00172CE3">
      <w:pPr>
        <w:pStyle w:val="ListBullet2"/>
      </w:pPr>
      <w:r>
        <w:t>grounding configuration and connection codes</w:t>
      </w:r>
    </w:p>
    <w:p w14:paraId="2348D74C" w14:textId="5B45D392" w:rsidR="00172CE3" w:rsidRDefault="00172CE3" w:rsidP="00172CE3">
      <w:pPr>
        <w:pStyle w:val="ListBullet2"/>
      </w:pPr>
      <w:r w:rsidRPr="001F3175">
        <w:t>tap ratio range</w:t>
      </w:r>
    </w:p>
    <w:p w14:paraId="3C783382" w14:textId="174F088A" w:rsidR="00172CE3" w:rsidRDefault="00172CE3" w:rsidP="00172CE3">
      <w:pPr>
        <w:pStyle w:val="ListBullet2"/>
      </w:pPr>
      <w:r w:rsidRPr="001F3175">
        <w:t>nominal tap ratio</w:t>
      </w:r>
      <w:r>
        <w:t xml:space="preserve"> </w:t>
      </w:r>
    </w:p>
    <w:p w14:paraId="2F02541C" w14:textId="05F0657E" w:rsidR="00070DF3" w:rsidRDefault="00070DF3" w:rsidP="00172CE3">
      <w:pPr>
        <w:pStyle w:val="ListBullet2"/>
      </w:pPr>
      <w:r>
        <w:t>MVA rating</w:t>
      </w:r>
      <w:r w:rsidR="00A25713">
        <w:t xml:space="preserve"> (ie. single or aggregated generating units)</w:t>
      </w:r>
    </w:p>
    <w:p w14:paraId="6A5CE534" w14:textId="1495302E" w:rsidR="00172CE3" w:rsidRDefault="002A5E90" w:rsidP="00172CE3">
      <w:pPr>
        <w:pStyle w:val="ListBullet"/>
      </w:pPr>
      <w:r>
        <w:t>F</w:t>
      </w:r>
      <w:r w:rsidR="00172CE3" w:rsidRPr="001F3175">
        <w:t xml:space="preserve">or on-load tap changing transformer with automatic controls, the target voltage, or other control system settings and switching times. </w:t>
      </w:r>
    </w:p>
    <w:p w14:paraId="08D1FA13" w14:textId="2356B6D5" w:rsidR="00172CE3" w:rsidRDefault="00172CE3" w:rsidP="004336CE">
      <w:pPr>
        <w:pStyle w:val="NewHeading5"/>
        <w:ind w:left="363"/>
      </w:pPr>
      <w:r>
        <w:t xml:space="preserve">Inverter </w:t>
      </w:r>
    </w:p>
    <w:p w14:paraId="37DE438A" w14:textId="6BB70C3B" w:rsidR="00734FCC" w:rsidRDefault="00734FCC" w:rsidP="004336CE">
      <w:pPr>
        <w:pStyle w:val="ListBullet"/>
      </w:pPr>
      <w:r>
        <w:t>Number of inverters</w:t>
      </w:r>
    </w:p>
    <w:p w14:paraId="64D1D4DB" w14:textId="1D83BDF8" w:rsidR="00734FCC" w:rsidRDefault="00A25713" w:rsidP="004336CE">
      <w:pPr>
        <w:pStyle w:val="ListBullet"/>
      </w:pPr>
      <w:r>
        <w:t>Any output r</w:t>
      </w:r>
      <w:r w:rsidR="00734FCC">
        <w:t>ating</w:t>
      </w:r>
      <w:r w:rsidR="001A621E">
        <w:t xml:space="preserve">/de-rating depending </w:t>
      </w:r>
      <w:r>
        <w:t xml:space="preserve">on </w:t>
      </w:r>
      <w:r w:rsidR="001A621E">
        <w:t>external factors (e.g. ambient temperature etc.)</w:t>
      </w:r>
    </w:p>
    <w:p w14:paraId="364C08AC" w14:textId="77777777" w:rsidR="00172CE3" w:rsidRDefault="00172CE3" w:rsidP="004336CE">
      <w:pPr>
        <w:pStyle w:val="NewHeading5"/>
        <w:ind w:left="363"/>
      </w:pPr>
      <w:r>
        <w:t xml:space="preserve">Reticulation/cabling </w:t>
      </w:r>
    </w:p>
    <w:p w14:paraId="1DF572BF" w14:textId="1631DA36" w:rsidR="00172CE3" w:rsidRDefault="002A5E90" w:rsidP="00172CE3">
      <w:pPr>
        <w:pStyle w:val="ListBullet"/>
      </w:pPr>
      <w:r>
        <w:t>R</w:t>
      </w:r>
      <w:r w:rsidR="00172CE3">
        <w:t>eticulation information, such as the impedances</w:t>
      </w:r>
      <w:r w:rsidR="00F029B9">
        <w:t xml:space="preserve"> (incl</w:t>
      </w:r>
      <w:r w:rsidR="004336CE">
        <w:t>uding</w:t>
      </w:r>
      <w:r w:rsidR="00F029B9">
        <w:t xml:space="preserve"> all sequences [pos./neg./zero])</w:t>
      </w:r>
      <w:r w:rsidR="00172CE3">
        <w:t xml:space="preserve"> and rating</w:t>
      </w:r>
    </w:p>
    <w:p w14:paraId="6C3FCF11" w14:textId="7AD224C8" w:rsidR="00172CE3" w:rsidRDefault="002A5E90" w:rsidP="00172CE3">
      <w:pPr>
        <w:pStyle w:val="ListBullet"/>
      </w:pPr>
      <w:r>
        <w:t>E</w:t>
      </w:r>
      <w:r w:rsidR="00172CE3">
        <w:t>quivalent reticulation information if applicable</w:t>
      </w:r>
    </w:p>
    <w:p w14:paraId="66F7BC87" w14:textId="77777777" w:rsidR="00172CE3" w:rsidRDefault="00172CE3" w:rsidP="004336CE">
      <w:pPr>
        <w:pStyle w:val="NewHeading5"/>
        <w:ind w:left="363"/>
      </w:pPr>
      <w:r>
        <w:lastRenderedPageBreak/>
        <w:t>Other reactive components</w:t>
      </w:r>
    </w:p>
    <w:p w14:paraId="490882E6" w14:textId="77777777" w:rsidR="00172CE3" w:rsidRDefault="00172CE3" w:rsidP="00172CE3">
      <w:pPr>
        <w:pStyle w:val="BodyText"/>
      </w:pPr>
      <w:r>
        <w:t xml:space="preserve">One section per reactive component to describe its capability, including any capacitors, SVCs, STATCOMs: </w:t>
      </w:r>
    </w:p>
    <w:p w14:paraId="6692950F" w14:textId="153F08B9" w:rsidR="00172CE3" w:rsidRDefault="00172CE3" w:rsidP="001347EB">
      <w:pPr>
        <w:pStyle w:val="ListBullet"/>
      </w:pPr>
      <w:r w:rsidRPr="001F3175">
        <w:t xml:space="preserve">impedances </w:t>
      </w:r>
    </w:p>
    <w:p w14:paraId="206D42AF" w14:textId="24FAD2D9" w:rsidR="00172CE3" w:rsidRDefault="00172CE3" w:rsidP="001347EB">
      <w:pPr>
        <w:pStyle w:val="ListBullet"/>
      </w:pPr>
      <w:r w:rsidRPr="001F3175">
        <w:t xml:space="preserve">configuration </w:t>
      </w:r>
    </w:p>
    <w:p w14:paraId="1AA3EC13" w14:textId="35D4E34E" w:rsidR="00172CE3" w:rsidRPr="0003061F" w:rsidRDefault="00172CE3" w:rsidP="001347EB">
      <w:pPr>
        <w:pStyle w:val="ListBullet"/>
      </w:pPr>
      <w:r>
        <w:t xml:space="preserve">modes </w:t>
      </w:r>
    </w:p>
    <w:p w14:paraId="1DA446BB" w14:textId="77777777" w:rsidR="00172CE3" w:rsidRDefault="00172CE3" w:rsidP="00130CDC">
      <w:pPr>
        <w:pStyle w:val="Heading4"/>
        <w:ind w:hanging="720"/>
      </w:pPr>
      <w:bookmarkStart w:id="23" w:name="_Toc507412050"/>
      <w:r>
        <w:t>Model parameters</w:t>
      </w:r>
      <w:bookmarkEnd w:id="23"/>
    </w:p>
    <w:p w14:paraId="423A45C1" w14:textId="749A1FC1" w:rsidR="00172CE3" w:rsidRDefault="00B31F63" w:rsidP="00172CE3">
      <w:pPr>
        <w:pStyle w:val="BodyText"/>
      </w:pPr>
      <w:r>
        <w:t>D</w:t>
      </w:r>
      <w:r w:rsidR="00172CE3">
        <w:t xml:space="preserve">escribe the </w:t>
      </w:r>
      <w:r w:rsidR="00DB6E07">
        <w:t>model</w:t>
      </w:r>
      <w:r w:rsidR="00172CE3">
        <w:t>s and parameters used to simulate the plant capability and operation for each of the components. Examples are provided</w:t>
      </w:r>
      <w:r w:rsidR="00F029B9">
        <w:t xml:space="preserve"> below</w:t>
      </w:r>
      <w:r w:rsidR="00172CE3">
        <w:t xml:space="preserve">.  </w:t>
      </w:r>
    </w:p>
    <w:p w14:paraId="5092E470" w14:textId="6DC0F777" w:rsidR="00172CE3" w:rsidRPr="0003061F" w:rsidRDefault="00172CE3" w:rsidP="00172CE3">
      <w:pPr>
        <w:pStyle w:val="ListBullet2"/>
        <w:numPr>
          <w:ilvl w:val="0"/>
          <w:numId w:val="0"/>
        </w:numPr>
      </w:pPr>
      <w:r>
        <w:t>For each,</w:t>
      </w:r>
      <w:r w:rsidRPr="0003061F">
        <w:t xml:space="preserve"> </w:t>
      </w:r>
      <w:r w:rsidRPr="001F3175">
        <w:t xml:space="preserve">the </w:t>
      </w:r>
      <w:r w:rsidR="00DB6E07">
        <w:t>model</w:t>
      </w:r>
      <w:r w:rsidR="006751DD" w:rsidRPr="001F3175">
        <w:t xml:space="preserve"> </w:t>
      </w:r>
      <w:r w:rsidRPr="001F3175">
        <w:t>type (depending on the software product used)</w:t>
      </w:r>
      <w:r>
        <w:t xml:space="preserve"> should be described. </w:t>
      </w:r>
    </w:p>
    <w:p w14:paraId="2E528909" w14:textId="77777777" w:rsidR="00172CE3" w:rsidRDefault="00172CE3" w:rsidP="004336CE">
      <w:pPr>
        <w:pStyle w:val="NewHeading5"/>
        <w:ind w:left="363"/>
      </w:pPr>
      <w:r>
        <w:t>Wind Farm Models</w:t>
      </w:r>
    </w:p>
    <w:p w14:paraId="2F5FEAC6" w14:textId="0690F13D" w:rsidR="00172CE3" w:rsidRPr="001F3175" w:rsidRDefault="002A5E90" w:rsidP="004336CE">
      <w:pPr>
        <w:pStyle w:val="ListBullet"/>
      </w:pPr>
      <w:r>
        <w:t>T</w:t>
      </w:r>
      <w:r w:rsidR="00172CE3" w:rsidRPr="001F3175">
        <w:t>he turbine model (scaled to represent the aggregated output of the wind farm turbines</w:t>
      </w:r>
      <w:r w:rsidR="007E3B45">
        <w:rPr>
          <w:rStyle w:val="FootnoteReference"/>
        </w:rPr>
        <w:footnoteReference w:id="8"/>
      </w:r>
      <w:r w:rsidR="00172CE3" w:rsidRPr="001F3175">
        <w:t>), the parameters and their values</w:t>
      </w:r>
      <w:r w:rsidR="00B31F63">
        <w:t xml:space="preserve">. </w:t>
      </w:r>
      <w:r w:rsidR="00172CE3" w:rsidRPr="001F3175">
        <w:t xml:space="preserve"> </w:t>
      </w:r>
      <w:r w:rsidR="00B31F63">
        <w:t>T</w:t>
      </w:r>
      <w:r w:rsidR="00172CE3" w:rsidRPr="001F3175">
        <w:t xml:space="preserve">his should include all control systems and physical plant characteristics required for the </w:t>
      </w:r>
      <w:r w:rsidR="00DB6E07">
        <w:t>model</w:t>
      </w:r>
      <w:r w:rsidR="006751DD" w:rsidRPr="001F3175">
        <w:t xml:space="preserve"> </w:t>
      </w:r>
      <w:r w:rsidR="00172CE3" w:rsidRPr="001F3175">
        <w:t>to represent the turbine(s) performance and behaviour</w:t>
      </w:r>
      <w:r>
        <w:t>.</w:t>
      </w:r>
    </w:p>
    <w:p w14:paraId="0DBE72DE" w14:textId="009830EF" w:rsidR="00172CE3" w:rsidRDefault="002A5E90" w:rsidP="004336CE">
      <w:pPr>
        <w:pStyle w:val="ListBullet"/>
      </w:pPr>
      <w:r>
        <w:t>C</w:t>
      </w:r>
      <w:r w:rsidR="00172CE3" w:rsidRPr="001F3175">
        <w:t>ontrol systems that are a part of the wind farm (farm level controls) that must be modelled to represent th</w:t>
      </w:r>
      <w:r w:rsidR="007E3B45">
        <w:t>e</w:t>
      </w:r>
      <w:r w:rsidR="00172CE3" w:rsidRPr="001F3175">
        <w:t xml:space="preserve"> performance of the generating system for power system studies (e.g. voltage or reactive power control systems for the wind farm, including power factor controls)</w:t>
      </w:r>
      <w:r>
        <w:t>.</w:t>
      </w:r>
      <w:r w:rsidR="00172CE3" w:rsidRPr="001F3175">
        <w:t xml:space="preserve"> </w:t>
      </w:r>
    </w:p>
    <w:p w14:paraId="6999EB88" w14:textId="401888B1" w:rsidR="00DD50CE" w:rsidRPr="001F3175" w:rsidRDefault="00DD50CE" w:rsidP="004336CE">
      <w:pPr>
        <w:pStyle w:val="ListBullet"/>
      </w:pPr>
      <w:r>
        <w:t xml:space="preserve">The </w:t>
      </w:r>
      <w:r w:rsidR="00DB6E07">
        <w:t>model</w:t>
      </w:r>
      <w:r w:rsidR="00207763">
        <w:t xml:space="preserve"> </w:t>
      </w:r>
      <w:r>
        <w:t>aggregation methodology.</w:t>
      </w:r>
    </w:p>
    <w:p w14:paraId="5E496652" w14:textId="77777777" w:rsidR="00172CE3" w:rsidRDefault="00172CE3" w:rsidP="004336CE">
      <w:pPr>
        <w:pStyle w:val="NewHeading5"/>
        <w:ind w:left="363"/>
      </w:pPr>
      <w:r>
        <w:t>Solar Farm Models</w:t>
      </w:r>
    </w:p>
    <w:p w14:paraId="40E7300E" w14:textId="4A991E59" w:rsidR="00172CE3" w:rsidRPr="001F3175" w:rsidRDefault="002A5E90" w:rsidP="004336CE">
      <w:pPr>
        <w:pStyle w:val="ListBullet"/>
      </w:pPr>
      <w:r>
        <w:t>T</w:t>
      </w:r>
      <w:r w:rsidR="00172CE3" w:rsidRPr="001F3175">
        <w:t xml:space="preserve">he </w:t>
      </w:r>
      <w:r w:rsidR="00172CE3">
        <w:t>panel</w:t>
      </w:r>
      <w:r w:rsidR="00172CE3" w:rsidRPr="001F3175">
        <w:t xml:space="preserve"> model (scaled to represent the aggregated output of </w:t>
      </w:r>
      <w:r w:rsidR="00172CE3">
        <w:t>solar</w:t>
      </w:r>
      <w:r w:rsidR="00172CE3" w:rsidRPr="001F3175">
        <w:t xml:space="preserve"> farm </w:t>
      </w:r>
      <w:r w:rsidR="00172CE3">
        <w:t xml:space="preserve">panels and inverters), </w:t>
      </w:r>
      <w:r w:rsidR="00172CE3" w:rsidRPr="001F3175">
        <w:t>the parameters and their values</w:t>
      </w:r>
      <w:r w:rsidR="00B31F63">
        <w:t>.</w:t>
      </w:r>
      <w:r w:rsidR="00172CE3" w:rsidRPr="001F3175">
        <w:t xml:space="preserve">  </w:t>
      </w:r>
      <w:r w:rsidR="00B31F63">
        <w:t>T</w:t>
      </w:r>
      <w:r w:rsidR="00172CE3" w:rsidRPr="001F3175">
        <w:t xml:space="preserve">his should include all control systems and physical plant characteristics required for the </w:t>
      </w:r>
      <w:r w:rsidR="00DB6E07">
        <w:t>model</w:t>
      </w:r>
      <w:r w:rsidR="006751DD" w:rsidRPr="001F3175">
        <w:t xml:space="preserve"> </w:t>
      </w:r>
      <w:r w:rsidR="00172CE3" w:rsidRPr="001F3175">
        <w:t xml:space="preserve">to represent the </w:t>
      </w:r>
      <w:r w:rsidR="00172CE3">
        <w:t>solar farm</w:t>
      </w:r>
      <w:r w:rsidR="00172CE3" w:rsidRPr="001F3175">
        <w:t xml:space="preserve"> performance and behaviour</w:t>
      </w:r>
      <w:r>
        <w:t>.</w:t>
      </w:r>
    </w:p>
    <w:p w14:paraId="002B61E1" w14:textId="10E39CAA" w:rsidR="00172CE3" w:rsidRDefault="002A5E90" w:rsidP="004336CE">
      <w:pPr>
        <w:pStyle w:val="ListBullet"/>
      </w:pPr>
      <w:r>
        <w:t>C</w:t>
      </w:r>
      <w:r w:rsidR="00172CE3" w:rsidRPr="001F3175">
        <w:t xml:space="preserve">ontrol systems that are a part of </w:t>
      </w:r>
      <w:r w:rsidR="007E3B45">
        <w:t>a</w:t>
      </w:r>
      <w:r w:rsidR="007E3B45" w:rsidRPr="001F3175">
        <w:t xml:space="preserve"> </w:t>
      </w:r>
      <w:r w:rsidR="00172CE3">
        <w:t>solar</w:t>
      </w:r>
      <w:r w:rsidR="00172CE3" w:rsidRPr="001F3175">
        <w:t xml:space="preserve"> farm (farm level controls) that must be modelled to represent that performance of the generating system for power system studies (e.g. voltage or reactive power control systems for the </w:t>
      </w:r>
      <w:r w:rsidR="00172CE3">
        <w:t>solar</w:t>
      </w:r>
      <w:r w:rsidR="00172CE3" w:rsidRPr="001F3175">
        <w:t xml:space="preserve"> farm, including power factor controls)</w:t>
      </w:r>
      <w:r>
        <w:t>.</w:t>
      </w:r>
    </w:p>
    <w:p w14:paraId="06FDE946" w14:textId="68711FCE" w:rsidR="00DD50CE" w:rsidRPr="00832BEB" w:rsidRDefault="00DD50CE" w:rsidP="00DD50CE">
      <w:pPr>
        <w:pStyle w:val="ListBullet"/>
      </w:pPr>
      <w:r>
        <w:t xml:space="preserve">The </w:t>
      </w:r>
      <w:r w:rsidR="00DB6E07">
        <w:t>model</w:t>
      </w:r>
      <w:r w:rsidR="00EF5761">
        <w:t xml:space="preserve"> </w:t>
      </w:r>
      <w:r>
        <w:t>aggregation methodology.</w:t>
      </w:r>
    </w:p>
    <w:p w14:paraId="1B56B195" w14:textId="77777777" w:rsidR="00172CE3" w:rsidRDefault="00172CE3" w:rsidP="004336CE">
      <w:pPr>
        <w:pStyle w:val="NewHeading5"/>
        <w:ind w:left="363"/>
      </w:pPr>
      <w:r>
        <w:t>Models of synchronous machine components</w:t>
      </w:r>
    </w:p>
    <w:p w14:paraId="67E7677C" w14:textId="5E1DADB8" w:rsidR="00172CE3" w:rsidRDefault="007E3B45" w:rsidP="004336CE">
      <w:pPr>
        <w:pStyle w:val="ListBullet"/>
      </w:pPr>
      <w:r>
        <w:t xml:space="preserve">The </w:t>
      </w:r>
      <w:r w:rsidR="00172CE3">
        <w:t>automatic voltage regulator (AVR) and exciter model</w:t>
      </w:r>
    </w:p>
    <w:p w14:paraId="3379FDC7" w14:textId="5BEF44B5" w:rsidR="00172CE3" w:rsidRDefault="007E3B45" w:rsidP="004336CE">
      <w:pPr>
        <w:pStyle w:val="ListBullet"/>
      </w:pPr>
      <w:r>
        <w:t xml:space="preserve">The </w:t>
      </w:r>
      <w:r w:rsidR="00172CE3">
        <w:t>power system stabiliser model</w:t>
      </w:r>
    </w:p>
    <w:p w14:paraId="6A098D30" w14:textId="339E5352" w:rsidR="00172CE3" w:rsidRPr="001F3175" w:rsidRDefault="007E3B45" w:rsidP="004336CE">
      <w:pPr>
        <w:pStyle w:val="ListBullet"/>
      </w:pPr>
      <w:r w:rsidRPr="001F3175">
        <w:t xml:space="preserve">The </w:t>
      </w:r>
      <w:r w:rsidR="00172CE3" w:rsidRPr="001F3175">
        <w:t>governor and turbine models</w:t>
      </w:r>
    </w:p>
    <w:p w14:paraId="0B7A58BC" w14:textId="783CF695" w:rsidR="00172CE3" w:rsidRPr="001F3175" w:rsidRDefault="00B31F63" w:rsidP="004336CE">
      <w:pPr>
        <w:pStyle w:val="ListBullet"/>
      </w:pPr>
      <w:r w:rsidRPr="001F3175">
        <w:t xml:space="preserve">The </w:t>
      </w:r>
      <w:r w:rsidR="00172CE3" w:rsidRPr="001F3175">
        <w:t>excitation limiter models (UEL and OEL, and any other required limiter models)</w:t>
      </w:r>
    </w:p>
    <w:p w14:paraId="6FAAE628" w14:textId="25918F78" w:rsidR="00172CE3" w:rsidRDefault="00B31F63" w:rsidP="004336CE">
      <w:pPr>
        <w:pStyle w:val="ListBullet"/>
      </w:pPr>
      <w:r w:rsidRPr="001F3175">
        <w:t xml:space="preserve">Any </w:t>
      </w:r>
      <w:r w:rsidR="00172CE3" w:rsidRPr="001F3175">
        <w:t>other control systems or plant models that are a part of the generating unit or generating system that must be modelled to represent that performance of that generating unit or generating system for power system studies</w:t>
      </w:r>
      <w:r w:rsidR="007E3B45">
        <w:t>.</w:t>
      </w:r>
      <w:r w:rsidR="00172CE3" w:rsidRPr="001F3175">
        <w:t xml:space="preserve"> </w:t>
      </w:r>
    </w:p>
    <w:p w14:paraId="0A4C7FC6" w14:textId="77777777" w:rsidR="00172CE3" w:rsidRPr="008C3AD5" w:rsidRDefault="00172CE3" w:rsidP="00130CDC">
      <w:pPr>
        <w:pStyle w:val="Heading4"/>
        <w:ind w:hanging="720"/>
      </w:pPr>
      <w:bookmarkStart w:id="24" w:name="_Toc507412051"/>
      <w:r w:rsidRPr="008C3AD5">
        <w:t>Load flow set up</w:t>
      </w:r>
      <w:bookmarkEnd w:id="24"/>
      <w:r>
        <w:t xml:space="preserve"> </w:t>
      </w:r>
    </w:p>
    <w:p w14:paraId="33CE907E" w14:textId="7425BA7E" w:rsidR="00172CE3" w:rsidRDefault="007E3B45" w:rsidP="00172CE3">
      <w:pPr>
        <w:pStyle w:val="BodyText"/>
      </w:pPr>
      <w:r>
        <w:t>D</w:t>
      </w:r>
      <w:r w:rsidR="00172CE3">
        <w:t>escribe</w:t>
      </w:r>
      <w:r w:rsidR="00172CE3" w:rsidRPr="00971F12">
        <w:t xml:space="preserve"> the additional information necessary to model the generating unit or generating system in power system studies. Some of this information relates to the information </w:t>
      </w:r>
      <w:r w:rsidR="00A03D2C">
        <w:t xml:space="preserve">being </w:t>
      </w:r>
      <w:r w:rsidR="00172CE3" w:rsidRPr="00971F12">
        <w:t xml:space="preserve">provided </w:t>
      </w:r>
      <w:r w:rsidR="00A03D2C">
        <w:t>using</w:t>
      </w:r>
      <w:r w:rsidR="00A03D2C" w:rsidRPr="00971F12">
        <w:t xml:space="preserve"> </w:t>
      </w:r>
      <w:r w:rsidR="00172CE3" w:rsidRPr="00971F12">
        <w:t>the Generating System Design and Setting Data Sheets</w:t>
      </w:r>
      <w:r w:rsidR="00172CE3" w:rsidRPr="00971F12">
        <w:rPr>
          <w:rStyle w:val="FootnoteReference"/>
          <w:szCs w:val="22"/>
        </w:rPr>
        <w:footnoteReference w:id="9"/>
      </w:r>
      <w:r w:rsidR="00172CE3" w:rsidRPr="00971F12">
        <w:t>. This include</w:t>
      </w:r>
      <w:r w:rsidR="00A03D2C">
        <w:t>s</w:t>
      </w:r>
      <w:r w:rsidR="00172CE3" w:rsidRPr="00971F12">
        <w:t>, for example:</w:t>
      </w:r>
    </w:p>
    <w:p w14:paraId="6AEBE646" w14:textId="29203950" w:rsidR="002B29B5" w:rsidRDefault="002B29B5" w:rsidP="00172CE3">
      <w:pPr>
        <w:pStyle w:val="ListBullet"/>
      </w:pPr>
      <w:r>
        <w:lastRenderedPageBreak/>
        <w:t xml:space="preserve">Detailed procedures on </w:t>
      </w:r>
      <w:r w:rsidR="00B8286B">
        <w:t>how</w:t>
      </w:r>
      <w:r>
        <w:t xml:space="preserve"> to represent a settled steady state of plant in any studies or how to apply disturbances or setpoint changes.</w:t>
      </w:r>
    </w:p>
    <w:p w14:paraId="488D7BF9" w14:textId="343B8862" w:rsidR="00172CE3" w:rsidRPr="001F3175" w:rsidRDefault="002A5E90" w:rsidP="00172CE3">
      <w:pPr>
        <w:pStyle w:val="ListBullet"/>
      </w:pPr>
      <w:r>
        <w:t>A</w:t>
      </w:r>
      <w:r w:rsidR="00172CE3" w:rsidRPr="001F3175">
        <w:t>ny specific operational information that would be necessary for defining realistic load flow conditions (or initial conditions for dynamic stability studies), such as:</w:t>
      </w:r>
    </w:p>
    <w:p w14:paraId="76D9EDC0" w14:textId="1AC540A3" w:rsidR="00172CE3" w:rsidRPr="001F3175" w:rsidRDefault="00172CE3" w:rsidP="00172CE3">
      <w:pPr>
        <w:pStyle w:val="ListBullet2"/>
      </w:pPr>
      <w:r w:rsidRPr="001F3175">
        <w:t>operational limitations</w:t>
      </w:r>
      <w:r w:rsidR="00A03D2C">
        <w:t>;</w:t>
      </w:r>
    </w:p>
    <w:p w14:paraId="2182C6FA" w14:textId="13A31516" w:rsidR="00172CE3" w:rsidRPr="001F3175" w:rsidRDefault="00172CE3" w:rsidP="00172CE3">
      <w:pPr>
        <w:pStyle w:val="ListBullet2"/>
      </w:pPr>
      <w:r w:rsidRPr="001F3175">
        <w:t>any specific switching or configuration conditions (e.g. normally open circuit breakers, and the conditions under which they may be operated closed)</w:t>
      </w:r>
      <w:r w:rsidR="00A03D2C">
        <w:t>;  and</w:t>
      </w:r>
    </w:p>
    <w:p w14:paraId="311831C6" w14:textId="77777777" w:rsidR="00172CE3" w:rsidRPr="001F3175" w:rsidRDefault="00172CE3" w:rsidP="00172CE3">
      <w:pPr>
        <w:pStyle w:val="ListBullet2"/>
      </w:pPr>
      <w:r w:rsidRPr="001F3175">
        <w:t>any loading limitations. for example:</w:t>
      </w:r>
    </w:p>
    <w:p w14:paraId="083A4150" w14:textId="51D9339D" w:rsidR="00172CE3" w:rsidRPr="001F3175" w:rsidRDefault="00172CE3" w:rsidP="00172CE3">
      <w:pPr>
        <w:pStyle w:val="ListBullet3"/>
      </w:pPr>
      <w:r w:rsidRPr="001F3175">
        <w:t>a combined cycle gas/steam turbine plant is likely to have limitations on steam plant output depending on the loading of the gas turbine plant)</w:t>
      </w:r>
      <w:r w:rsidR="001347EB">
        <w:t>;</w:t>
      </w:r>
      <w:r w:rsidRPr="001F3175">
        <w:t xml:space="preserve"> or</w:t>
      </w:r>
    </w:p>
    <w:p w14:paraId="3DE85F5F" w14:textId="3E902243" w:rsidR="00172CE3" w:rsidRDefault="00172CE3" w:rsidP="00172CE3">
      <w:pPr>
        <w:pStyle w:val="ListBullet3"/>
      </w:pPr>
      <w:r w:rsidRPr="001F3175">
        <w:t xml:space="preserve">the reactive output or switched condition of reactive control plant (e.g. the voltage control strategy of dynamic reactive control plant in conjunction with capacitor bank operation). </w:t>
      </w:r>
    </w:p>
    <w:p w14:paraId="169F9A07" w14:textId="07C3AF26" w:rsidR="00172CE3" w:rsidRPr="008C3AD5" w:rsidRDefault="00A03D2C" w:rsidP="00172CE3">
      <w:pPr>
        <w:pStyle w:val="BodyText"/>
      </w:pPr>
      <w:r>
        <w:t>D</w:t>
      </w:r>
      <w:r w:rsidR="00172CE3" w:rsidRPr="008C3AD5">
        <w:t xml:space="preserve">escribe the required setup (ie. any </w:t>
      </w:r>
      <w:r w:rsidR="00DB6E07">
        <w:t>model</w:t>
      </w:r>
      <w:r w:rsidRPr="008C3AD5">
        <w:t xml:space="preserve"> </w:t>
      </w:r>
      <w:r w:rsidR="00172CE3" w:rsidRPr="008C3AD5">
        <w:t xml:space="preserve">parameter settings or specific configurations, and any specific requirements) to complete </w:t>
      </w:r>
      <w:r>
        <w:t>a</w:t>
      </w:r>
      <w:r w:rsidRPr="008C3AD5">
        <w:t xml:space="preserve"> </w:t>
      </w:r>
      <w:r w:rsidR="00172CE3" w:rsidRPr="008C3AD5">
        <w:t>load flow study</w:t>
      </w:r>
      <w:r>
        <w:t>,</w:t>
      </w:r>
      <w:r w:rsidR="00172CE3" w:rsidRPr="008C3AD5">
        <w:t xml:space="preserve"> including: </w:t>
      </w:r>
    </w:p>
    <w:p w14:paraId="03E4C235" w14:textId="77777777" w:rsidR="00172CE3" w:rsidRPr="008C3AD5" w:rsidRDefault="00172CE3" w:rsidP="00172CE3">
      <w:pPr>
        <w:pStyle w:val="ListBullet"/>
      </w:pPr>
      <w:r w:rsidRPr="008C3AD5">
        <w:t>Steady state voltage control</w:t>
      </w:r>
    </w:p>
    <w:p w14:paraId="79FB1F8D" w14:textId="38EEA0EA" w:rsidR="00172CE3" w:rsidRPr="008C3AD5" w:rsidRDefault="00172CE3" w:rsidP="00172CE3">
      <w:pPr>
        <w:pStyle w:val="ListBullet"/>
      </w:pPr>
      <w:r w:rsidRPr="008C3AD5">
        <w:t>Example calculations in various modes</w:t>
      </w:r>
    </w:p>
    <w:p w14:paraId="31F65C2F" w14:textId="77777777" w:rsidR="00172CE3" w:rsidRDefault="00172CE3" w:rsidP="00172CE3">
      <w:pPr>
        <w:pStyle w:val="ListBullet"/>
      </w:pPr>
      <w:r w:rsidRPr="008C3AD5">
        <w:t>Component parameters</w:t>
      </w:r>
    </w:p>
    <w:p w14:paraId="4A893998" w14:textId="35A3D5CE" w:rsidR="008F5866" w:rsidRDefault="00172CE3" w:rsidP="00172CE3">
      <w:pPr>
        <w:pStyle w:val="ListBullet"/>
        <w:numPr>
          <w:ilvl w:val="0"/>
          <w:numId w:val="0"/>
        </w:numPr>
      </w:pPr>
      <w:r w:rsidRPr="008C3AD5">
        <w:t xml:space="preserve">Where possible, parameters should be described in tabulated or graphical form. </w:t>
      </w:r>
    </w:p>
    <w:p w14:paraId="24823F5B" w14:textId="483CAE05" w:rsidR="00172CE3" w:rsidRPr="00FF12A4" w:rsidRDefault="00DC66A3" w:rsidP="00172CE3">
      <w:pPr>
        <w:pStyle w:val="BodyText"/>
        <w:rPr>
          <w:szCs w:val="22"/>
        </w:rPr>
      </w:pPr>
      <w:r>
        <w:rPr>
          <w:szCs w:val="22"/>
        </w:rPr>
        <w:t>A</w:t>
      </w:r>
      <w:r w:rsidR="00172CE3">
        <w:rPr>
          <w:szCs w:val="22"/>
        </w:rPr>
        <w:t>ny</w:t>
      </w:r>
      <w:r w:rsidR="00172CE3" w:rsidRPr="00FF12A4">
        <w:rPr>
          <w:szCs w:val="22"/>
        </w:rPr>
        <w:t xml:space="preserve"> information about how the parameters might need to be varied to represent the performance or behaviour of the generating unit or generating system</w:t>
      </w:r>
      <w:r w:rsidR="00172CE3">
        <w:rPr>
          <w:szCs w:val="22"/>
        </w:rPr>
        <w:t xml:space="preserve"> </w:t>
      </w:r>
      <w:r w:rsidR="001262F5">
        <w:rPr>
          <w:szCs w:val="22"/>
        </w:rPr>
        <w:t xml:space="preserve">or </w:t>
      </w:r>
      <w:r w:rsidR="00172CE3" w:rsidRPr="00FF12A4">
        <w:rPr>
          <w:szCs w:val="22"/>
        </w:rPr>
        <w:t>any plant within the generating system</w:t>
      </w:r>
      <w:r w:rsidR="00172CE3">
        <w:rPr>
          <w:szCs w:val="22"/>
        </w:rPr>
        <w:t xml:space="preserve"> should be included.</w:t>
      </w:r>
      <w:r>
        <w:rPr>
          <w:rStyle w:val="FootnoteReference"/>
          <w:szCs w:val="22"/>
        </w:rPr>
        <w:footnoteReference w:id="10"/>
      </w:r>
      <w:r w:rsidR="00172CE3">
        <w:rPr>
          <w:szCs w:val="22"/>
        </w:rPr>
        <w:t xml:space="preserve"> In particular, this </w:t>
      </w:r>
      <w:r w:rsidR="004336CE">
        <w:rPr>
          <w:szCs w:val="22"/>
        </w:rPr>
        <w:t>is required</w:t>
      </w:r>
      <w:r w:rsidR="00846C82" w:rsidRPr="00FF12A4">
        <w:rPr>
          <w:szCs w:val="22"/>
        </w:rPr>
        <w:t xml:space="preserve"> </w:t>
      </w:r>
      <w:r w:rsidR="00172CE3" w:rsidRPr="00FF12A4">
        <w:rPr>
          <w:szCs w:val="22"/>
        </w:rPr>
        <w:t xml:space="preserve">where the performance is not explicitly </w:t>
      </w:r>
      <w:r w:rsidR="00172CE3">
        <w:rPr>
          <w:szCs w:val="22"/>
        </w:rPr>
        <w:t xml:space="preserve">demonstrated </w:t>
      </w:r>
      <w:r w:rsidR="00172CE3" w:rsidRPr="00FF12A4">
        <w:rPr>
          <w:szCs w:val="22"/>
        </w:rPr>
        <w:t xml:space="preserve">in the </w:t>
      </w:r>
      <w:r w:rsidR="00DB6E07">
        <w:rPr>
          <w:szCs w:val="22"/>
        </w:rPr>
        <w:t>model</w:t>
      </w:r>
      <w:r w:rsidR="00172CE3" w:rsidRPr="00FF12A4">
        <w:rPr>
          <w:rStyle w:val="FootnoteReference"/>
          <w:szCs w:val="22"/>
        </w:rPr>
        <w:footnoteReference w:id="11"/>
      </w:r>
      <w:r w:rsidR="00172CE3" w:rsidRPr="00FF12A4">
        <w:rPr>
          <w:szCs w:val="22"/>
        </w:rPr>
        <w:t>.</w:t>
      </w:r>
      <w:r w:rsidR="008F5866" w:rsidRPr="008F5866">
        <w:rPr>
          <w:color w:val="1F497D"/>
        </w:rPr>
        <w:t xml:space="preserve"> </w:t>
      </w:r>
      <w:r w:rsidR="008F5866" w:rsidRPr="004336CE">
        <w:t xml:space="preserve">Also provide information about how to vary the set-point of the </w:t>
      </w:r>
      <w:r w:rsidR="00DB6E07">
        <w:t>model</w:t>
      </w:r>
      <w:r w:rsidR="008F5866" w:rsidRPr="004336CE">
        <w:t xml:space="preserve"> such as voltage/power factor set-point, active power set-point. </w:t>
      </w:r>
      <w:r w:rsidR="00172CE3" w:rsidRPr="004336CE">
        <w:rPr>
          <w:szCs w:val="22"/>
        </w:rPr>
        <w:t xml:space="preserve">  </w:t>
      </w:r>
    </w:p>
    <w:p w14:paraId="3333EC4D" w14:textId="77777777" w:rsidR="00172CE3" w:rsidRPr="00FF12A4" w:rsidRDefault="00172CE3" w:rsidP="00172CE3">
      <w:pPr>
        <w:pStyle w:val="BodyText"/>
        <w:rPr>
          <w:szCs w:val="22"/>
        </w:rPr>
      </w:pPr>
      <w:r w:rsidRPr="00FF12A4">
        <w:rPr>
          <w:szCs w:val="22"/>
        </w:rPr>
        <w:t>For a synchronous generating unit, for example, this should include:</w:t>
      </w:r>
    </w:p>
    <w:p w14:paraId="69FD1193" w14:textId="2A09F7E9" w:rsidR="00172CE3" w:rsidRPr="00FF12A4" w:rsidRDefault="00172CE3" w:rsidP="00172CE3">
      <w:pPr>
        <w:pStyle w:val="ListBullet"/>
      </w:pPr>
      <w:r w:rsidRPr="00FF12A4">
        <w:t xml:space="preserve">the unit loading level above which the </w:t>
      </w:r>
      <w:r>
        <w:t>power system stabiliser (PSS)</w:t>
      </w:r>
      <w:r w:rsidRPr="00FF12A4">
        <w:t xml:space="preserve"> is in operation (in some cases, the PSS is not in operation at low operating levels of the generation unit)</w:t>
      </w:r>
    </w:p>
    <w:p w14:paraId="2C9818CF" w14:textId="2E8285A5" w:rsidR="00172CE3" w:rsidRPr="00FF12A4" w:rsidRDefault="00172CE3" w:rsidP="00172CE3">
      <w:pPr>
        <w:pStyle w:val="ListBullet"/>
      </w:pPr>
      <w:r w:rsidRPr="00FF12A4">
        <w:t xml:space="preserve">if a governor model has non-linear characteristics that are not explicitly included in the </w:t>
      </w:r>
      <w:r w:rsidR="00DB6E07">
        <w:t>model</w:t>
      </w:r>
      <w:r w:rsidRPr="00FF12A4">
        <w:t xml:space="preserve">, the parameter value changes that are required to represent </w:t>
      </w:r>
      <w:r w:rsidR="00A03D2C">
        <w:t>the plant’s</w:t>
      </w:r>
      <w:r w:rsidR="00A03D2C" w:rsidRPr="00FF12A4">
        <w:t xml:space="preserve"> </w:t>
      </w:r>
      <w:r w:rsidRPr="00FF12A4">
        <w:t>performance.</w:t>
      </w:r>
    </w:p>
    <w:p w14:paraId="61FC7FF5" w14:textId="2F4E012F" w:rsidR="00172CE3" w:rsidRDefault="00172CE3" w:rsidP="00172CE3">
      <w:pPr>
        <w:pStyle w:val="BodyText"/>
        <w:rPr>
          <w:szCs w:val="22"/>
        </w:rPr>
      </w:pPr>
      <w:r w:rsidRPr="00FF12A4">
        <w:rPr>
          <w:szCs w:val="22"/>
        </w:rPr>
        <w:t>For wind farms, this would include information on how to vary the parameters if turbines are out of service</w:t>
      </w:r>
      <w:r w:rsidR="00604331">
        <w:rPr>
          <w:szCs w:val="22"/>
        </w:rPr>
        <w:t>.</w:t>
      </w:r>
    </w:p>
    <w:p w14:paraId="2EC5D423" w14:textId="77777777" w:rsidR="00172CE3" w:rsidRPr="00765BFE" w:rsidRDefault="00172CE3" w:rsidP="00DD50CE">
      <w:pPr>
        <w:pStyle w:val="NewHeading5"/>
        <w:ind w:left="363"/>
      </w:pPr>
      <w:r>
        <w:t>Transformer setup for load flow</w:t>
      </w:r>
    </w:p>
    <w:p w14:paraId="76681F66" w14:textId="77777777" w:rsidR="00172CE3" w:rsidRDefault="00172CE3" w:rsidP="00172CE3">
      <w:pPr>
        <w:pStyle w:val="CaptionTable"/>
      </w:pPr>
      <w:bookmarkStart w:id="25" w:name="_Toc507411981"/>
      <w:r>
        <w:t>Example tabulation of parameters for transformers</w:t>
      </w:r>
      <w:bookmarkEnd w:id="25"/>
    </w:p>
    <w:tbl>
      <w:tblPr>
        <w:tblStyle w:val="AEMOTable"/>
        <w:tblW w:w="3750" w:type="pct"/>
        <w:tblLook w:val="0420" w:firstRow="1" w:lastRow="0" w:firstColumn="0" w:lastColumn="0" w:noHBand="0" w:noVBand="1"/>
      </w:tblPr>
      <w:tblGrid>
        <w:gridCol w:w="2977"/>
        <w:gridCol w:w="1616"/>
        <w:gridCol w:w="2295"/>
      </w:tblGrid>
      <w:tr w:rsidR="00172CE3" w14:paraId="5370B8A6" w14:textId="77777777" w:rsidTr="001262F5">
        <w:trPr>
          <w:cnfStyle w:val="100000000000" w:firstRow="1" w:lastRow="0" w:firstColumn="0" w:lastColumn="0" w:oddVBand="0" w:evenVBand="0" w:oddHBand="0" w:evenHBand="0" w:firstRowFirstColumn="0" w:firstRowLastColumn="0" w:lastRowFirstColumn="0" w:lastRowLastColumn="0"/>
        </w:trPr>
        <w:tc>
          <w:tcPr>
            <w:tcW w:w="2161" w:type="pct"/>
          </w:tcPr>
          <w:p w14:paraId="13898059" w14:textId="46F96854" w:rsidR="00172CE3" w:rsidRDefault="00172CE3" w:rsidP="00B655C7">
            <w:pPr>
              <w:pStyle w:val="TableTitle"/>
            </w:pPr>
            <w:r>
              <w:t>Parameter</w:t>
            </w:r>
            <w:r w:rsidR="001262F5">
              <w:t>*</w:t>
            </w:r>
          </w:p>
        </w:tc>
        <w:tc>
          <w:tcPr>
            <w:tcW w:w="1173" w:type="pct"/>
          </w:tcPr>
          <w:p w14:paraId="1D0D8637" w14:textId="77777777" w:rsidR="00172CE3" w:rsidRDefault="00172CE3" w:rsidP="00B655C7">
            <w:pPr>
              <w:pStyle w:val="TableTitle"/>
            </w:pPr>
            <w:r>
              <w:t xml:space="preserve">Value </w:t>
            </w:r>
          </w:p>
        </w:tc>
        <w:tc>
          <w:tcPr>
            <w:tcW w:w="1666" w:type="pct"/>
          </w:tcPr>
          <w:p w14:paraId="2AE2A215" w14:textId="77777777" w:rsidR="00172CE3" w:rsidRDefault="00172CE3" w:rsidP="00B655C7">
            <w:pPr>
              <w:pStyle w:val="TableTitle"/>
            </w:pPr>
            <w:r>
              <w:t>Unit</w:t>
            </w:r>
          </w:p>
        </w:tc>
      </w:tr>
      <w:tr w:rsidR="00172CE3" w14:paraId="7AC4A60B" w14:textId="77777777" w:rsidTr="001262F5">
        <w:trPr>
          <w:cnfStyle w:val="000000100000" w:firstRow="0" w:lastRow="0" w:firstColumn="0" w:lastColumn="0" w:oddVBand="0" w:evenVBand="0" w:oddHBand="1" w:evenHBand="0" w:firstRowFirstColumn="0" w:firstRowLastColumn="0" w:lastRowFirstColumn="0" w:lastRowLastColumn="0"/>
        </w:trPr>
        <w:tc>
          <w:tcPr>
            <w:tcW w:w="2161" w:type="pct"/>
          </w:tcPr>
          <w:p w14:paraId="26689AEA" w14:textId="77777777" w:rsidR="00172CE3" w:rsidRPr="00844E8A" w:rsidRDefault="00172CE3" w:rsidP="00B655C7">
            <w:pPr>
              <w:pStyle w:val="TableText"/>
            </w:pPr>
            <w:r>
              <w:t xml:space="preserve">Number of windings </w:t>
            </w:r>
          </w:p>
        </w:tc>
        <w:tc>
          <w:tcPr>
            <w:tcW w:w="1173" w:type="pct"/>
          </w:tcPr>
          <w:p w14:paraId="160BB7FC" w14:textId="77777777" w:rsidR="00172CE3" w:rsidRDefault="00172CE3" w:rsidP="00B655C7">
            <w:pPr>
              <w:pStyle w:val="TableText"/>
            </w:pPr>
          </w:p>
        </w:tc>
        <w:tc>
          <w:tcPr>
            <w:tcW w:w="1666" w:type="pct"/>
          </w:tcPr>
          <w:p w14:paraId="5A9E0222" w14:textId="77777777" w:rsidR="00172CE3" w:rsidRDefault="00172CE3" w:rsidP="00B655C7">
            <w:pPr>
              <w:pStyle w:val="TableText"/>
            </w:pPr>
            <w:r>
              <w:t>Qty</w:t>
            </w:r>
          </w:p>
        </w:tc>
      </w:tr>
      <w:tr w:rsidR="00172CE3" w14:paraId="13479D72" w14:textId="77777777" w:rsidTr="001262F5">
        <w:trPr>
          <w:cnfStyle w:val="000000010000" w:firstRow="0" w:lastRow="0" w:firstColumn="0" w:lastColumn="0" w:oddVBand="0" w:evenVBand="0" w:oddHBand="0" w:evenHBand="1" w:firstRowFirstColumn="0" w:firstRowLastColumn="0" w:lastRowFirstColumn="0" w:lastRowLastColumn="0"/>
        </w:trPr>
        <w:tc>
          <w:tcPr>
            <w:tcW w:w="2161" w:type="pct"/>
          </w:tcPr>
          <w:p w14:paraId="6522F013" w14:textId="77777777" w:rsidR="00172CE3" w:rsidRPr="00844E8A" w:rsidRDefault="00172CE3" w:rsidP="00B655C7">
            <w:pPr>
              <w:pStyle w:val="TableText"/>
            </w:pPr>
            <w:r>
              <w:t xml:space="preserve">Principle tap rated voltages </w:t>
            </w:r>
          </w:p>
        </w:tc>
        <w:tc>
          <w:tcPr>
            <w:tcW w:w="1173" w:type="pct"/>
          </w:tcPr>
          <w:p w14:paraId="08610151" w14:textId="77777777" w:rsidR="00172CE3" w:rsidRDefault="00172CE3" w:rsidP="00B655C7">
            <w:pPr>
              <w:pStyle w:val="TableText"/>
            </w:pPr>
          </w:p>
        </w:tc>
        <w:tc>
          <w:tcPr>
            <w:tcW w:w="1666" w:type="pct"/>
          </w:tcPr>
          <w:p w14:paraId="0C7C2FEF" w14:textId="77777777" w:rsidR="00172CE3" w:rsidRDefault="00172CE3" w:rsidP="00B655C7">
            <w:pPr>
              <w:pStyle w:val="TableText"/>
            </w:pPr>
            <w:r>
              <w:t>Qty</w:t>
            </w:r>
          </w:p>
        </w:tc>
      </w:tr>
      <w:tr w:rsidR="00172CE3" w14:paraId="134BCBD2" w14:textId="77777777" w:rsidTr="001262F5">
        <w:trPr>
          <w:cnfStyle w:val="000000100000" w:firstRow="0" w:lastRow="0" w:firstColumn="0" w:lastColumn="0" w:oddVBand="0" w:evenVBand="0" w:oddHBand="1" w:evenHBand="0" w:firstRowFirstColumn="0" w:firstRowLastColumn="0" w:lastRowFirstColumn="0" w:lastRowLastColumn="0"/>
        </w:trPr>
        <w:tc>
          <w:tcPr>
            <w:tcW w:w="2161" w:type="pct"/>
          </w:tcPr>
          <w:p w14:paraId="3D6FEC0A" w14:textId="77777777" w:rsidR="00172CE3" w:rsidRDefault="00172CE3" w:rsidP="00B655C7">
            <w:pPr>
              <w:pStyle w:val="TableText"/>
            </w:pPr>
            <w:r>
              <w:t>PSS®E winding connection code</w:t>
            </w:r>
          </w:p>
        </w:tc>
        <w:tc>
          <w:tcPr>
            <w:tcW w:w="1173" w:type="pct"/>
          </w:tcPr>
          <w:p w14:paraId="09BF1C5E" w14:textId="77777777" w:rsidR="00172CE3" w:rsidRDefault="00172CE3" w:rsidP="00B655C7">
            <w:pPr>
              <w:pStyle w:val="TableText"/>
            </w:pPr>
          </w:p>
        </w:tc>
        <w:tc>
          <w:tcPr>
            <w:tcW w:w="1666" w:type="pct"/>
          </w:tcPr>
          <w:p w14:paraId="03B008BC" w14:textId="77777777" w:rsidR="00172CE3" w:rsidRDefault="00172CE3" w:rsidP="00B655C7">
            <w:pPr>
              <w:pStyle w:val="TableText"/>
            </w:pPr>
            <w:r>
              <w:t>N/A</w:t>
            </w:r>
          </w:p>
        </w:tc>
      </w:tr>
      <w:tr w:rsidR="00172CE3" w14:paraId="30407F46" w14:textId="77777777" w:rsidTr="001262F5">
        <w:trPr>
          <w:cnfStyle w:val="000000010000" w:firstRow="0" w:lastRow="0" w:firstColumn="0" w:lastColumn="0" w:oddVBand="0" w:evenVBand="0" w:oddHBand="0" w:evenHBand="1" w:firstRowFirstColumn="0" w:firstRowLastColumn="0" w:lastRowFirstColumn="0" w:lastRowLastColumn="0"/>
        </w:trPr>
        <w:tc>
          <w:tcPr>
            <w:tcW w:w="2161" w:type="pct"/>
          </w:tcPr>
          <w:p w14:paraId="5DD7019E" w14:textId="77777777" w:rsidR="00172CE3" w:rsidRDefault="00172CE3" w:rsidP="00B655C7">
            <w:pPr>
              <w:pStyle w:val="TableText"/>
            </w:pPr>
            <w:r>
              <w:t>Voltage set point</w:t>
            </w:r>
          </w:p>
        </w:tc>
        <w:tc>
          <w:tcPr>
            <w:tcW w:w="1173" w:type="pct"/>
          </w:tcPr>
          <w:p w14:paraId="1C65EB6F" w14:textId="77777777" w:rsidR="00172CE3" w:rsidRDefault="00172CE3" w:rsidP="00B655C7">
            <w:pPr>
              <w:pStyle w:val="TableText"/>
            </w:pPr>
          </w:p>
        </w:tc>
        <w:tc>
          <w:tcPr>
            <w:tcW w:w="1666" w:type="pct"/>
          </w:tcPr>
          <w:p w14:paraId="0D05BD6C" w14:textId="77777777" w:rsidR="00172CE3" w:rsidRDefault="00172CE3" w:rsidP="00B655C7">
            <w:pPr>
              <w:pStyle w:val="TableText"/>
            </w:pPr>
            <w:r>
              <w:t>p.u</w:t>
            </w:r>
          </w:p>
        </w:tc>
      </w:tr>
    </w:tbl>
    <w:p w14:paraId="355F6C42" w14:textId="77777777" w:rsidR="00172CE3" w:rsidRPr="00765BFE" w:rsidRDefault="00172CE3" w:rsidP="00172CE3">
      <w:pPr>
        <w:pStyle w:val="BodyText"/>
        <w:spacing w:before="0"/>
        <w:rPr>
          <w:sz w:val="16"/>
          <w:szCs w:val="22"/>
        </w:rPr>
      </w:pPr>
      <w:r w:rsidRPr="00765BFE">
        <w:rPr>
          <w:sz w:val="16"/>
          <w:szCs w:val="22"/>
        </w:rPr>
        <w:t>*Only a sample of parameters provided</w:t>
      </w:r>
    </w:p>
    <w:p w14:paraId="28C8F2ED" w14:textId="7C34826C" w:rsidR="00172CE3" w:rsidRPr="008C3AD5" w:rsidRDefault="00172CE3" w:rsidP="00130CDC">
      <w:pPr>
        <w:pStyle w:val="Heading4"/>
        <w:ind w:hanging="720"/>
      </w:pPr>
      <w:bookmarkStart w:id="26" w:name="_Ref506190721"/>
      <w:bookmarkStart w:id="27" w:name="_Toc507412052"/>
      <w:r>
        <w:lastRenderedPageBreak/>
        <w:t xml:space="preserve">PSS®E </w:t>
      </w:r>
      <w:r w:rsidRPr="008C3AD5">
        <w:t>Dynamic set up</w:t>
      </w:r>
      <w:bookmarkEnd w:id="26"/>
      <w:bookmarkEnd w:id="27"/>
    </w:p>
    <w:p w14:paraId="20201E73" w14:textId="5B787538" w:rsidR="002A58AA" w:rsidRDefault="002A58AA" w:rsidP="002A58AA">
      <w:pPr>
        <w:pStyle w:val="BodyText"/>
      </w:pPr>
      <w:r>
        <w:t>Recommended ranges of the following dynamic simulation parameters should be stated</w:t>
      </w:r>
      <w:r w:rsidR="004336CE">
        <w:t>, including:</w:t>
      </w:r>
      <w:r>
        <w:t xml:space="preserve"> </w:t>
      </w:r>
    </w:p>
    <w:p w14:paraId="0B3CEC42" w14:textId="4566046B" w:rsidR="002A58AA" w:rsidRDefault="002A58AA" w:rsidP="00D51B5E">
      <w:pPr>
        <w:pStyle w:val="ListBullet"/>
      </w:pPr>
      <w:r>
        <w:t xml:space="preserve">Numerical integration time step. Where </w:t>
      </w:r>
      <w:r w:rsidR="00DB6E07">
        <w:t>model</w:t>
      </w:r>
      <w:r>
        <w:t>s use an internal integration time step for some of its faster acting controllers this should be clearly highlighted.</w:t>
      </w:r>
    </w:p>
    <w:p w14:paraId="3B406895" w14:textId="5D92435D" w:rsidR="002A58AA" w:rsidRDefault="002A58AA" w:rsidP="00D51B5E">
      <w:pPr>
        <w:pStyle w:val="ListBullet"/>
      </w:pPr>
      <w:r>
        <w:t xml:space="preserve">Tolerance for network solution. </w:t>
      </w:r>
    </w:p>
    <w:p w14:paraId="30F8F658" w14:textId="4F2F3262" w:rsidR="002A58AA" w:rsidRDefault="002A58AA" w:rsidP="00D51B5E">
      <w:pPr>
        <w:pStyle w:val="ListBullet"/>
      </w:pPr>
      <w:r>
        <w:t xml:space="preserve">Acceleration factor for network solution. </w:t>
      </w:r>
    </w:p>
    <w:p w14:paraId="1300EBB2" w14:textId="6CC8971B" w:rsidR="00F058FC" w:rsidRDefault="002A58AA" w:rsidP="00A25713">
      <w:pPr>
        <w:pStyle w:val="ListBullet"/>
      </w:pPr>
      <w:r>
        <w:t>Frequency filter (filter time constant).</w:t>
      </w:r>
    </w:p>
    <w:p w14:paraId="401C247F" w14:textId="3A6046FC" w:rsidR="00172CE3" w:rsidRDefault="00172CE3" w:rsidP="00172CE3">
      <w:pPr>
        <w:pStyle w:val="BodyText"/>
      </w:pPr>
      <w:r w:rsidRPr="008C3AD5">
        <w:t xml:space="preserve">The </w:t>
      </w:r>
      <w:r>
        <w:t>files associated with devices, controllers and their dynamic models should be tabulated to allow a user to set up their PSS®E environment appropriately to complete studies, including constants, states and variables.</w:t>
      </w:r>
    </w:p>
    <w:p w14:paraId="12B0F109" w14:textId="691408F9" w:rsidR="00172CE3" w:rsidRDefault="00172CE3" w:rsidP="00172CE3">
      <w:pPr>
        <w:pStyle w:val="CaptionTable"/>
      </w:pPr>
      <w:bookmarkStart w:id="28" w:name="_Toc507411982"/>
      <w:r>
        <w:t>Example tabulation of PSS®E Dynamic set up</w:t>
      </w:r>
      <w:bookmarkEnd w:id="28"/>
    </w:p>
    <w:tbl>
      <w:tblPr>
        <w:tblStyle w:val="AEMOTable"/>
        <w:tblW w:w="5000" w:type="pct"/>
        <w:tblLook w:val="0420" w:firstRow="1" w:lastRow="0" w:firstColumn="0" w:lastColumn="0" w:noHBand="0" w:noVBand="1"/>
      </w:tblPr>
      <w:tblGrid>
        <w:gridCol w:w="2296"/>
        <w:gridCol w:w="2296"/>
        <w:gridCol w:w="2296"/>
        <w:gridCol w:w="2296"/>
      </w:tblGrid>
      <w:tr w:rsidR="00172CE3" w14:paraId="1F6205A1" w14:textId="77777777" w:rsidTr="00B655C7">
        <w:trPr>
          <w:cnfStyle w:val="100000000000" w:firstRow="1" w:lastRow="0" w:firstColumn="0" w:lastColumn="0" w:oddVBand="0" w:evenVBand="0" w:oddHBand="0" w:evenHBand="0" w:firstRowFirstColumn="0" w:firstRowLastColumn="0" w:lastRowFirstColumn="0" w:lastRowLastColumn="0"/>
        </w:trPr>
        <w:tc>
          <w:tcPr>
            <w:tcW w:w="1250" w:type="pct"/>
          </w:tcPr>
          <w:p w14:paraId="291B9208" w14:textId="77777777" w:rsidR="00172CE3" w:rsidRDefault="00172CE3" w:rsidP="00B655C7">
            <w:pPr>
              <w:pStyle w:val="TableTitle"/>
            </w:pPr>
            <w:r>
              <w:t>Component</w:t>
            </w:r>
          </w:p>
        </w:tc>
        <w:tc>
          <w:tcPr>
            <w:tcW w:w="1250" w:type="pct"/>
          </w:tcPr>
          <w:p w14:paraId="21BDF362" w14:textId="77777777" w:rsidR="00172CE3" w:rsidRDefault="00172CE3" w:rsidP="00B655C7">
            <w:pPr>
              <w:pStyle w:val="TableTitle"/>
            </w:pPr>
            <w:r>
              <w:t>Description</w:t>
            </w:r>
          </w:p>
        </w:tc>
        <w:tc>
          <w:tcPr>
            <w:tcW w:w="1250" w:type="pct"/>
          </w:tcPr>
          <w:p w14:paraId="0F2EAC1B" w14:textId="77777777" w:rsidR="00172CE3" w:rsidRDefault="00172CE3" w:rsidP="00B655C7">
            <w:pPr>
              <w:pStyle w:val="TableTitle"/>
            </w:pPr>
            <w:r>
              <w:t>Releasable Documentation</w:t>
            </w:r>
          </w:p>
        </w:tc>
        <w:tc>
          <w:tcPr>
            <w:tcW w:w="1250" w:type="pct"/>
          </w:tcPr>
          <w:p w14:paraId="0C8D2F73" w14:textId="77777777" w:rsidR="00172CE3" w:rsidRDefault="00172CE3" w:rsidP="00B655C7">
            <w:pPr>
              <w:pStyle w:val="TableTitle"/>
            </w:pPr>
            <w:r>
              <w:t>PSS®E  Files required in Working Directory</w:t>
            </w:r>
          </w:p>
        </w:tc>
      </w:tr>
      <w:tr w:rsidR="00172CE3" w14:paraId="68A59D7D" w14:textId="77777777" w:rsidTr="00B655C7">
        <w:trPr>
          <w:cnfStyle w:val="000000100000" w:firstRow="0" w:lastRow="0" w:firstColumn="0" w:lastColumn="0" w:oddVBand="0" w:evenVBand="0" w:oddHBand="1" w:evenHBand="0" w:firstRowFirstColumn="0" w:firstRowLastColumn="0" w:lastRowFirstColumn="0" w:lastRowLastColumn="0"/>
        </w:trPr>
        <w:tc>
          <w:tcPr>
            <w:tcW w:w="1250" w:type="pct"/>
          </w:tcPr>
          <w:p w14:paraId="0E7EA378" w14:textId="77777777" w:rsidR="00172CE3" w:rsidRDefault="00172CE3" w:rsidP="00B655C7">
            <w:pPr>
              <w:pStyle w:val="TableText"/>
            </w:pPr>
            <w:r>
              <w:t>Eg. Plant component</w:t>
            </w:r>
          </w:p>
          <w:p w14:paraId="2B51EBFE" w14:textId="77777777" w:rsidR="00172CE3" w:rsidRPr="00844E8A" w:rsidRDefault="00172CE3" w:rsidP="00B655C7">
            <w:pPr>
              <w:pStyle w:val="TableText"/>
            </w:pPr>
            <w:r>
              <w:t>Eg. Controller</w:t>
            </w:r>
          </w:p>
        </w:tc>
        <w:tc>
          <w:tcPr>
            <w:tcW w:w="1250" w:type="pct"/>
          </w:tcPr>
          <w:p w14:paraId="00D72800" w14:textId="01BD70A3" w:rsidR="00172CE3" w:rsidRDefault="001262F5" w:rsidP="00B655C7">
            <w:pPr>
              <w:pStyle w:val="TableText"/>
            </w:pPr>
            <w:r>
              <w:t>C</w:t>
            </w:r>
            <w:r w:rsidR="00172CE3">
              <w:t>omponent and the file set up that relates to that component.</w:t>
            </w:r>
          </w:p>
        </w:tc>
        <w:tc>
          <w:tcPr>
            <w:tcW w:w="1250" w:type="pct"/>
          </w:tcPr>
          <w:p w14:paraId="5926285E" w14:textId="77777777" w:rsidR="00172CE3" w:rsidRDefault="00172CE3" w:rsidP="00B655C7">
            <w:pPr>
              <w:pStyle w:val="TableText"/>
            </w:pPr>
            <w:r>
              <w:t xml:space="preserve">References to the documentation that contains the relevant file. </w:t>
            </w:r>
          </w:p>
        </w:tc>
        <w:tc>
          <w:tcPr>
            <w:tcW w:w="1250" w:type="pct"/>
          </w:tcPr>
          <w:p w14:paraId="27E789F9" w14:textId="77777777" w:rsidR="00172CE3" w:rsidRDefault="00172CE3" w:rsidP="00B655C7">
            <w:pPr>
              <w:pStyle w:val="TableText"/>
            </w:pPr>
            <w:r>
              <w:t xml:space="preserve">File name. </w:t>
            </w:r>
          </w:p>
          <w:p w14:paraId="78A4E301" w14:textId="77777777" w:rsidR="00172CE3" w:rsidRDefault="00172CE3" w:rsidP="00B655C7">
            <w:pPr>
              <w:pStyle w:val="TableText"/>
            </w:pPr>
            <w:r>
              <w:t xml:space="preserve">List per PSS®E version if applicable. </w:t>
            </w:r>
          </w:p>
        </w:tc>
      </w:tr>
    </w:tbl>
    <w:p w14:paraId="3497B5A1" w14:textId="77777777" w:rsidR="00172CE3" w:rsidRPr="00455203" w:rsidRDefault="00172CE3" w:rsidP="00172CE3">
      <w:pPr>
        <w:pStyle w:val="CaptionTable"/>
      </w:pPr>
      <w:bookmarkStart w:id="29" w:name="_Toc507411983"/>
      <w:r>
        <w:t>Example Dynamic Parameters</w:t>
      </w:r>
      <w:bookmarkEnd w:id="29"/>
    </w:p>
    <w:tbl>
      <w:tblPr>
        <w:tblStyle w:val="AEMOTable"/>
        <w:tblW w:w="5000" w:type="pct"/>
        <w:tblLook w:val="0220" w:firstRow="1" w:lastRow="0" w:firstColumn="0" w:lastColumn="0" w:noHBand="1" w:noVBand="0"/>
      </w:tblPr>
      <w:tblGrid>
        <w:gridCol w:w="1370"/>
        <w:gridCol w:w="1183"/>
        <w:gridCol w:w="6631"/>
      </w:tblGrid>
      <w:tr w:rsidR="00172CE3" w14:paraId="0CCEBC14" w14:textId="77777777" w:rsidTr="00B655C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6" w:type="pct"/>
          </w:tcPr>
          <w:p w14:paraId="3B1FA693" w14:textId="77777777" w:rsidR="00172CE3" w:rsidRDefault="00172CE3" w:rsidP="00B655C7">
            <w:pPr>
              <w:pStyle w:val="TableTitle"/>
            </w:pPr>
            <w:r>
              <w:t>CON</w:t>
            </w:r>
          </w:p>
        </w:tc>
        <w:tc>
          <w:tcPr>
            <w:cnfStyle w:val="000001000000" w:firstRow="0" w:lastRow="0" w:firstColumn="0" w:lastColumn="0" w:oddVBand="0" w:evenVBand="1" w:oddHBand="0" w:evenHBand="0" w:firstRowFirstColumn="0" w:firstRowLastColumn="0" w:lastRowFirstColumn="0" w:lastRowLastColumn="0"/>
            <w:tcW w:w="644" w:type="pct"/>
          </w:tcPr>
          <w:p w14:paraId="48461B03" w14:textId="77777777" w:rsidR="00172CE3" w:rsidRDefault="00172CE3" w:rsidP="00B655C7">
            <w:pPr>
              <w:pStyle w:val="TableTitle"/>
            </w:pPr>
            <w:r>
              <w:t>Value</w:t>
            </w:r>
          </w:p>
        </w:tc>
        <w:tc>
          <w:tcPr>
            <w:cnfStyle w:val="000010000000" w:firstRow="0" w:lastRow="0" w:firstColumn="0" w:lastColumn="0" w:oddVBand="1" w:evenVBand="0" w:oddHBand="0" w:evenHBand="0" w:firstRowFirstColumn="0" w:firstRowLastColumn="0" w:lastRowFirstColumn="0" w:lastRowLastColumn="0"/>
            <w:tcW w:w="3610" w:type="pct"/>
          </w:tcPr>
          <w:p w14:paraId="4487121D" w14:textId="77777777" w:rsidR="00172CE3" w:rsidRDefault="00172CE3" w:rsidP="00B655C7">
            <w:pPr>
              <w:pStyle w:val="TableTitle"/>
            </w:pPr>
            <w:r>
              <w:t>Description</w:t>
            </w:r>
          </w:p>
        </w:tc>
      </w:tr>
      <w:tr w:rsidR="00172CE3" w14:paraId="64663B77" w14:textId="77777777" w:rsidTr="00B655C7">
        <w:tc>
          <w:tcPr>
            <w:cnfStyle w:val="000010000000" w:firstRow="0" w:lastRow="0" w:firstColumn="0" w:lastColumn="0" w:oddVBand="1" w:evenVBand="0" w:oddHBand="0" w:evenHBand="0" w:firstRowFirstColumn="0" w:firstRowLastColumn="0" w:lastRowFirstColumn="0" w:lastRowLastColumn="0"/>
            <w:tcW w:w="746" w:type="pct"/>
          </w:tcPr>
          <w:p w14:paraId="72120110" w14:textId="56F7947B" w:rsidR="00172CE3" w:rsidRDefault="00172CE3" w:rsidP="00B655C7">
            <w:pPr>
              <w:pStyle w:val="TableText"/>
            </w:pPr>
            <w:r>
              <w:t>Eg. J</w:t>
            </w:r>
            <w:r w:rsidR="0096166F">
              <w:t>+1</w:t>
            </w:r>
          </w:p>
        </w:tc>
        <w:tc>
          <w:tcPr>
            <w:cnfStyle w:val="000001000000" w:firstRow="0" w:lastRow="0" w:firstColumn="0" w:lastColumn="0" w:oddVBand="0" w:evenVBand="1" w:oddHBand="0" w:evenHBand="0" w:firstRowFirstColumn="0" w:firstRowLastColumn="0" w:lastRowFirstColumn="0" w:lastRowLastColumn="0"/>
            <w:tcW w:w="644" w:type="pct"/>
          </w:tcPr>
          <w:p w14:paraId="37BFACB0" w14:textId="77777777" w:rsidR="00172CE3" w:rsidRPr="00844E8A" w:rsidRDefault="00172CE3" w:rsidP="00B655C7">
            <w:pPr>
              <w:pStyle w:val="TableText"/>
            </w:pPr>
            <w:r>
              <w:t>3</w:t>
            </w:r>
          </w:p>
        </w:tc>
        <w:tc>
          <w:tcPr>
            <w:cnfStyle w:val="000010000000" w:firstRow="0" w:lastRow="0" w:firstColumn="0" w:lastColumn="0" w:oddVBand="1" w:evenVBand="0" w:oddHBand="0" w:evenHBand="0" w:firstRowFirstColumn="0" w:firstRowLastColumn="0" w:lastRowFirstColumn="0" w:lastRowLastColumn="0"/>
            <w:tcW w:w="3610" w:type="pct"/>
          </w:tcPr>
          <w:p w14:paraId="4F50A8BD" w14:textId="77777777" w:rsidR="00172CE3" w:rsidRPr="00844E8A" w:rsidRDefault="00172CE3" w:rsidP="00B655C7">
            <w:pPr>
              <w:pStyle w:val="TableText"/>
            </w:pPr>
            <w:r>
              <w:t>Real power rating (MW)</w:t>
            </w:r>
          </w:p>
        </w:tc>
      </w:tr>
    </w:tbl>
    <w:p w14:paraId="41043825" w14:textId="77777777" w:rsidR="00172CE3" w:rsidRDefault="00172CE3" w:rsidP="00172CE3">
      <w:pPr>
        <w:pStyle w:val="BodyText"/>
        <w:rPr>
          <w:highlight w:val="green"/>
        </w:rPr>
      </w:pPr>
    </w:p>
    <w:tbl>
      <w:tblPr>
        <w:tblStyle w:val="AEMOTable"/>
        <w:tblW w:w="5000" w:type="pct"/>
        <w:tblLook w:val="0220" w:firstRow="1" w:lastRow="0" w:firstColumn="0" w:lastColumn="0" w:noHBand="1" w:noVBand="0"/>
      </w:tblPr>
      <w:tblGrid>
        <w:gridCol w:w="1370"/>
        <w:gridCol w:w="1183"/>
        <w:gridCol w:w="6631"/>
      </w:tblGrid>
      <w:tr w:rsidR="00172CE3" w14:paraId="5AAEDDCD" w14:textId="77777777" w:rsidTr="00B655C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46" w:type="pct"/>
          </w:tcPr>
          <w:p w14:paraId="59EABD34" w14:textId="77777777" w:rsidR="00172CE3" w:rsidRDefault="00172CE3" w:rsidP="00B655C7">
            <w:pPr>
              <w:pStyle w:val="TableTitle"/>
            </w:pPr>
            <w:r>
              <w:t>ICON</w:t>
            </w:r>
          </w:p>
        </w:tc>
        <w:tc>
          <w:tcPr>
            <w:cnfStyle w:val="000001000000" w:firstRow="0" w:lastRow="0" w:firstColumn="0" w:lastColumn="0" w:oddVBand="0" w:evenVBand="1" w:oddHBand="0" w:evenHBand="0" w:firstRowFirstColumn="0" w:firstRowLastColumn="0" w:lastRowFirstColumn="0" w:lastRowLastColumn="0"/>
            <w:tcW w:w="644" w:type="pct"/>
          </w:tcPr>
          <w:p w14:paraId="1D6964F6" w14:textId="77777777" w:rsidR="00172CE3" w:rsidRDefault="00172CE3" w:rsidP="00B655C7">
            <w:pPr>
              <w:pStyle w:val="TableTitle"/>
            </w:pPr>
            <w:r>
              <w:t>Value</w:t>
            </w:r>
          </w:p>
        </w:tc>
        <w:tc>
          <w:tcPr>
            <w:cnfStyle w:val="000010000000" w:firstRow="0" w:lastRow="0" w:firstColumn="0" w:lastColumn="0" w:oddVBand="1" w:evenVBand="0" w:oddHBand="0" w:evenHBand="0" w:firstRowFirstColumn="0" w:firstRowLastColumn="0" w:lastRowFirstColumn="0" w:lastRowLastColumn="0"/>
            <w:tcW w:w="3610" w:type="pct"/>
          </w:tcPr>
          <w:p w14:paraId="6F52E883" w14:textId="77777777" w:rsidR="00172CE3" w:rsidRDefault="00172CE3" w:rsidP="00B655C7">
            <w:pPr>
              <w:pStyle w:val="TableTitle"/>
            </w:pPr>
            <w:r>
              <w:t>Description</w:t>
            </w:r>
          </w:p>
        </w:tc>
      </w:tr>
      <w:tr w:rsidR="00172CE3" w14:paraId="0ED79B19" w14:textId="77777777" w:rsidTr="00B655C7">
        <w:tc>
          <w:tcPr>
            <w:cnfStyle w:val="000010000000" w:firstRow="0" w:lastRow="0" w:firstColumn="0" w:lastColumn="0" w:oddVBand="1" w:evenVBand="0" w:oddHBand="0" w:evenHBand="0" w:firstRowFirstColumn="0" w:firstRowLastColumn="0" w:lastRowFirstColumn="0" w:lastRowLastColumn="0"/>
            <w:tcW w:w="746" w:type="pct"/>
          </w:tcPr>
          <w:p w14:paraId="017FF730" w14:textId="77777777" w:rsidR="00172CE3" w:rsidRDefault="00172CE3" w:rsidP="00B655C7">
            <w:pPr>
              <w:pStyle w:val="TableText"/>
            </w:pPr>
            <w:r>
              <w:t>Eg. I</w:t>
            </w:r>
          </w:p>
        </w:tc>
        <w:tc>
          <w:tcPr>
            <w:cnfStyle w:val="000001000000" w:firstRow="0" w:lastRow="0" w:firstColumn="0" w:lastColumn="0" w:oddVBand="0" w:evenVBand="1" w:oddHBand="0" w:evenHBand="0" w:firstRowFirstColumn="0" w:firstRowLastColumn="0" w:lastRowFirstColumn="0" w:lastRowLastColumn="0"/>
            <w:tcW w:w="644" w:type="pct"/>
          </w:tcPr>
          <w:p w14:paraId="253AADA1" w14:textId="77777777" w:rsidR="00172CE3" w:rsidRDefault="00172CE3" w:rsidP="00B655C7">
            <w:pPr>
              <w:pStyle w:val="TableText"/>
            </w:pPr>
            <w:r>
              <w:t>3</w:t>
            </w:r>
          </w:p>
        </w:tc>
        <w:tc>
          <w:tcPr>
            <w:cnfStyle w:val="000010000000" w:firstRow="0" w:lastRow="0" w:firstColumn="0" w:lastColumn="0" w:oddVBand="1" w:evenVBand="0" w:oddHBand="0" w:evenHBand="0" w:firstRowFirstColumn="0" w:firstRowLastColumn="0" w:lastRowFirstColumn="0" w:lastRowLastColumn="0"/>
            <w:tcW w:w="3610" w:type="pct"/>
          </w:tcPr>
          <w:p w14:paraId="5723AE03" w14:textId="77777777" w:rsidR="00172CE3" w:rsidRDefault="00172CE3" w:rsidP="00B655C7">
            <w:pPr>
              <w:pStyle w:val="TableText"/>
            </w:pPr>
            <w:r>
              <w:t>Reactive control mode</w:t>
            </w:r>
          </w:p>
        </w:tc>
      </w:tr>
      <w:tr w:rsidR="00172CE3" w14:paraId="30AD2BCA" w14:textId="77777777" w:rsidTr="00B655C7">
        <w:tc>
          <w:tcPr>
            <w:cnfStyle w:val="000010000000" w:firstRow="0" w:lastRow="0" w:firstColumn="0" w:lastColumn="0" w:oddVBand="1" w:evenVBand="0" w:oddHBand="0" w:evenHBand="0" w:firstRowFirstColumn="0" w:firstRowLastColumn="0" w:lastRowFirstColumn="0" w:lastRowLastColumn="0"/>
            <w:tcW w:w="746" w:type="pct"/>
          </w:tcPr>
          <w:p w14:paraId="0065BC64" w14:textId="77777777" w:rsidR="00172CE3" w:rsidRDefault="00172CE3" w:rsidP="00B655C7">
            <w:pPr>
              <w:pStyle w:val="TableText"/>
            </w:pPr>
            <w:r>
              <w:t>I+1</w:t>
            </w:r>
          </w:p>
        </w:tc>
        <w:tc>
          <w:tcPr>
            <w:cnfStyle w:val="000001000000" w:firstRow="0" w:lastRow="0" w:firstColumn="0" w:lastColumn="0" w:oddVBand="0" w:evenVBand="1" w:oddHBand="0" w:evenHBand="0" w:firstRowFirstColumn="0" w:firstRowLastColumn="0" w:lastRowFirstColumn="0" w:lastRowLastColumn="0"/>
            <w:tcW w:w="644" w:type="pct"/>
          </w:tcPr>
          <w:p w14:paraId="59F9058B" w14:textId="77777777" w:rsidR="00172CE3" w:rsidRDefault="00172CE3" w:rsidP="00B655C7">
            <w:pPr>
              <w:pStyle w:val="TableText"/>
            </w:pPr>
            <w:r>
              <w:t>475291</w:t>
            </w:r>
          </w:p>
        </w:tc>
        <w:tc>
          <w:tcPr>
            <w:cnfStyle w:val="000010000000" w:firstRow="0" w:lastRow="0" w:firstColumn="0" w:lastColumn="0" w:oddVBand="1" w:evenVBand="0" w:oddHBand="0" w:evenHBand="0" w:firstRowFirstColumn="0" w:firstRowLastColumn="0" w:lastRowFirstColumn="0" w:lastRowLastColumn="0"/>
            <w:tcW w:w="3610" w:type="pct"/>
          </w:tcPr>
          <w:p w14:paraId="41568EB2" w14:textId="77777777" w:rsidR="00172CE3" w:rsidRDefault="00172CE3" w:rsidP="00B655C7">
            <w:pPr>
              <w:pStyle w:val="TableText"/>
            </w:pPr>
            <w:r>
              <w:t>Bus number</w:t>
            </w:r>
          </w:p>
        </w:tc>
      </w:tr>
    </w:tbl>
    <w:p w14:paraId="7E75B826" w14:textId="77777777" w:rsidR="00172CE3" w:rsidRDefault="00172CE3" w:rsidP="00172CE3">
      <w:pPr>
        <w:pStyle w:val="BodyText"/>
        <w:rPr>
          <w:highlight w:val="green"/>
        </w:rPr>
      </w:pPr>
    </w:p>
    <w:tbl>
      <w:tblPr>
        <w:tblStyle w:val="AEMOTable"/>
        <w:tblW w:w="5000" w:type="pct"/>
        <w:tblLook w:val="0220" w:firstRow="1" w:lastRow="0" w:firstColumn="0" w:lastColumn="0" w:noHBand="1" w:noVBand="0"/>
      </w:tblPr>
      <w:tblGrid>
        <w:gridCol w:w="1390"/>
        <w:gridCol w:w="7794"/>
      </w:tblGrid>
      <w:tr w:rsidR="00172CE3" w14:paraId="34EEFA29" w14:textId="77777777" w:rsidTr="00B655C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7" w:type="pct"/>
          </w:tcPr>
          <w:p w14:paraId="05268CDC" w14:textId="77777777" w:rsidR="00172CE3" w:rsidRDefault="00172CE3" w:rsidP="00B655C7">
            <w:pPr>
              <w:pStyle w:val="TableTitle"/>
            </w:pPr>
            <w:r>
              <w:t>VAR</w:t>
            </w:r>
          </w:p>
        </w:tc>
        <w:tc>
          <w:tcPr>
            <w:cnfStyle w:val="000001000000" w:firstRow="0" w:lastRow="0" w:firstColumn="0" w:lastColumn="0" w:oddVBand="0" w:evenVBand="1" w:oddHBand="0" w:evenHBand="0" w:firstRowFirstColumn="0" w:firstRowLastColumn="0" w:lastRowFirstColumn="0" w:lastRowLastColumn="0"/>
            <w:tcW w:w="4243" w:type="pct"/>
          </w:tcPr>
          <w:p w14:paraId="32F67B8F" w14:textId="77777777" w:rsidR="00172CE3" w:rsidRDefault="00172CE3" w:rsidP="00B655C7">
            <w:pPr>
              <w:pStyle w:val="TableTitle"/>
            </w:pPr>
            <w:r>
              <w:t>Description</w:t>
            </w:r>
          </w:p>
        </w:tc>
      </w:tr>
      <w:tr w:rsidR="00172CE3" w14:paraId="048DF6AD" w14:textId="77777777" w:rsidTr="00B655C7">
        <w:tc>
          <w:tcPr>
            <w:cnfStyle w:val="000010000000" w:firstRow="0" w:lastRow="0" w:firstColumn="0" w:lastColumn="0" w:oddVBand="1" w:evenVBand="0" w:oddHBand="0" w:evenHBand="0" w:firstRowFirstColumn="0" w:firstRowLastColumn="0" w:lastRowFirstColumn="0" w:lastRowLastColumn="0"/>
            <w:tcW w:w="757" w:type="pct"/>
          </w:tcPr>
          <w:p w14:paraId="4EFFCF3C" w14:textId="6659C73D" w:rsidR="00172CE3" w:rsidRPr="00844E8A" w:rsidRDefault="00172CE3" w:rsidP="0096166F">
            <w:pPr>
              <w:pStyle w:val="TableText"/>
            </w:pPr>
            <w:r>
              <w:t xml:space="preserve">Eg. </w:t>
            </w:r>
            <w:r w:rsidR="0096166F">
              <w:t>V+1</w:t>
            </w:r>
          </w:p>
        </w:tc>
        <w:tc>
          <w:tcPr>
            <w:cnfStyle w:val="000001000000" w:firstRow="0" w:lastRow="0" w:firstColumn="0" w:lastColumn="0" w:oddVBand="0" w:evenVBand="1" w:oddHBand="0" w:evenHBand="0" w:firstRowFirstColumn="0" w:firstRowLastColumn="0" w:lastRowFirstColumn="0" w:lastRowLastColumn="0"/>
            <w:tcW w:w="4243" w:type="pct"/>
          </w:tcPr>
          <w:p w14:paraId="46BE108E" w14:textId="77777777" w:rsidR="00172CE3" w:rsidRPr="00844E8A" w:rsidRDefault="00172CE3" w:rsidP="00B655C7">
            <w:pPr>
              <w:pStyle w:val="TableText"/>
            </w:pPr>
            <w:r>
              <w:t>External reactive power reference</w:t>
            </w:r>
          </w:p>
        </w:tc>
      </w:tr>
    </w:tbl>
    <w:p w14:paraId="553CEB37" w14:textId="77777777" w:rsidR="00172CE3" w:rsidRDefault="00172CE3" w:rsidP="00172CE3">
      <w:pPr>
        <w:pStyle w:val="BodyText"/>
        <w:rPr>
          <w:highlight w:val="green"/>
        </w:rPr>
      </w:pPr>
    </w:p>
    <w:tbl>
      <w:tblPr>
        <w:tblStyle w:val="AEMOTable"/>
        <w:tblW w:w="5000" w:type="pct"/>
        <w:tblLook w:val="0220" w:firstRow="1" w:lastRow="0" w:firstColumn="0" w:lastColumn="0" w:noHBand="1" w:noVBand="0"/>
      </w:tblPr>
      <w:tblGrid>
        <w:gridCol w:w="1390"/>
        <w:gridCol w:w="7794"/>
      </w:tblGrid>
      <w:tr w:rsidR="00172CE3" w14:paraId="60742784" w14:textId="77777777" w:rsidTr="00B655C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7" w:type="pct"/>
          </w:tcPr>
          <w:p w14:paraId="1D1888CE" w14:textId="77777777" w:rsidR="00172CE3" w:rsidRDefault="00172CE3" w:rsidP="00B655C7">
            <w:pPr>
              <w:pStyle w:val="TableTitle"/>
            </w:pPr>
            <w:r>
              <w:t>STATE</w:t>
            </w:r>
          </w:p>
        </w:tc>
        <w:tc>
          <w:tcPr>
            <w:cnfStyle w:val="000001000000" w:firstRow="0" w:lastRow="0" w:firstColumn="0" w:lastColumn="0" w:oddVBand="0" w:evenVBand="1" w:oddHBand="0" w:evenHBand="0" w:firstRowFirstColumn="0" w:firstRowLastColumn="0" w:lastRowFirstColumn="0" w:lastRowLastColumn="0"/>
            <w:tcW w:w="4243" w:type="pct"/>
          </w:tcPr>
          <w:p w14:paraId="514508EC" w14:textId="77777777" w:rsidR="00172CE3" w:rsidRDefault="00172CE3" w:rsidP="00B655C7">
            <w:pPr>
              <w:pStyle w:val="TableTitle"/>
            </w:pPr>
            <w:r>
              <w:t>Description</w:t>
            </w:r>
          </w:p>
        </w:tc>
      </w:tr>
      <w:tr w:rsidR="00172CE3" w14:paraId="38DEE6F7" w14:textId="77777777" w:rsidTr="00B655C7">
        <w:tc>
          <w:tcPr>
            <w:cnfStyle w:val="000010000000" w:firstRow="0" w:lastRow="0" w:firstColumn="0" w:lastColumn="0" w:oddVBand="1" w:evenVBand="0" w:oddHBand="0" w:evenHBand="0" w:firstRowFirstColumn="0" w:firstRowLastColumn="0" w:lastRowFirstColumn="0" w:lastRowLastColumn="0"/>
            <w:tcW w:w="757" w:type="pct"/>
          </w:tcPr>
          <w:p w14:paraId="631CCE5D" w14:textId="77777777" w:rsidR="00172CE3" w:rsidRPr="00844E8A" w:rsidRDefault="00172CE3" w:rsidP="00B655C7">
            <w:pPr>
              <w:pStyle w:val="TableText"/>
            </w:pPr>
            <w:r>
              <w:t>Eg. K</w:t>
            </w:r>
          </w:p>
        </w:tc>
        <w:tc>
          <w:tcPr>
            <w:cnfStyle w:val="000001000000" w:firstRow="0" w:lastRow="0" w:firstColumn="0" w:lastColumn="0" w:oddVBand="0" w:evenVBand="1" w:oddHBand="0" w:evenHBand="0" w:firstRowFirstColumn="0" w:firstRowLastColumn="0" w:lastRowFirstColumn="0" w:lastRowLastColumn="0"/>
            <w:tcW w:w="4243" w:type="pct"/>
          </w:tcPr>
          <w:p w14:paraId="6325B6B3" w14:textId="77777777" w:rsidR="00172CE3" w:rsidRPr="00844E8A" w:rsidRDefault="00172CE3" w:rsidP="00B655C7">
            <w:pPr>
              <w:pStyle w:val="TableText"/>
            </w:pPr>
            <w:r>
              <w:t>Torsion angle</w:t>
            </w:r>
          </w:p>
        </w:tc>
      </w:tr>
      <w:tr w:rsidR="00172CE3" w14:paraId="72C81DF9" w14:textId="77777777" w:rsidTr="00B655C7">
        <w:tc>
          <w:tcPr>
            <w:cnfStyle w:val="000010000000" w:firstRow="0" w:lastRow="0" w:firstColumn="0" w:lastColumn="0" w:oddVBand="1" w:evenVBand="0" w:oddHBand="0" w:evenHBand="0" w:firstRowFirstColumn="0" w:firstRowLastColumn="0" w:lastRowFirstColumn="0" w:lastRowLastColumn="0"/>
            <w:tcW w:w="757" w:type="pct"/>
          </w:tcPr>
          <w:p w14:paraId="5A4F67D2" w14:textId="77777777" w:rsidR="00172CE3" w:rsidRDefault="00172CE3" w:rsidP="00B655C7">
            <w:pPr>
              <w:pStyle w:val="TableText"/>
            </w:pPr>
            <w:r>
              <w:t>K+1</w:t>
            </w:r>
          </w:p>
        </w:tc>
        <w:tc>
          <w:tcPr>
            <w:cnfStyle w:val="000001000000" w:firstRow="0" w:lastRow="0" w:firstColumn="0" w:lastColumn="0" w:oddVBand="0" w:evenVBand="1" w:oddHBand="0" w:evenHBand="0" w:firstRowFirstColumn="0" w:firstRowLastColumn="0" w:lastRowFirstColumn="0" w:lastRowLastColumn="0"/>
            <w:tcW w:w="4243" w:type="pct"/>
          </w:tcPr>
          <w:p w14:paraId="334ED82E" w14:textId="77777777" w:rsidR="00172CE3" w:rsidRDefault="00172CE3" w:rsidP="00B655C7">
            <w:pPr>
              <w:pStyle w:val="TableText"/>
            </w:pPr>
            <w:r>
              <w:t>Torsion velocity</w:t>
            </w:r>
          </w:p>
        </w:tc>
      </w:tr>
    </w:tbl>
    <w:p w14:paraId="572A7197" w14:textId="7F00DAE4" w:rsidR="00172CE3" w:rsidRPr="00215850" w:rsidRDefault="00172CE3" w:rsidP="00130CDC">
      <w:pPr>
        <w:pStyle w:val="Heading4"/>
        <w:ind w:hanging="720"/>
      </w:pPr>
      <w:bookmarkStart w:id="30" w:name="_Toc507412053"/>
      <w:r w:rsidRPr="00215850">
        <w:t xml:space="preserve">Control </w:t>
      </w:r>
      <w:r w:rsidR="00900DF2">
        <w:t>m</w:t>
      </w:r>
      <w:r w:rsidRPr="00215850">
        <w:t xml:space="preserve">ode </w:t>
      </w:r>
      <w:r>
        <w:t>s</w:t>
      </w:r>
      <w:r w:rsidRPr="00215850">
        <w:t>imulations</w:t>
      </w:r>
      <w:bookmarkEnd w:id="30"/>
    </w:p>
    <w:p w14:paraId="12548CA5" w14:textId="05CA30C4" w:rsidR="00172CE3" w:rsidRDefault="00172CE3" w:rsidP="00172CE3">
      <w:pPr>
        <w:pStyle w:val="BodyText"/>
      </w:pPr>
      <w:r>
        <w:t xml:space="preserve">This </w:t>
      </w:r>
      <w:r w:rsidR="001262F5">
        <w:t xml:space="preserve">section </w:t>
      </w:r>
      <w:r>
        <w:t>should describe:</w:t>
      </w:r>
    </w:p>
    <w:p w14:paraId="50A440CD" w14:textId="04F62AFF" w:rsidR="00172CE3" w:rsidRDefault="001262F5" w:rsidP="00172CE3">
      <w:pPr>
        <w:pStyle w:val="ListBullet"/>
      </w:pPr>
      <w:r>
        <w:t xml:space="preserve">how </w:t>
      </w:r>
      <w:r w:rsidR="00172CE3">
        <w:t xml:space="preserve">the </w:t>
      </w:r>
      <w:r w:rsidR="00DB6E07">
        <w:t>model</w:t>
      </w:r>
      <w:r w:rsidR="00172CE3">
        <w:t xml:space="preserve">s relate to the control schemes described in </w:t>
      </w:r>
      <w:r>
        <w:t xml:space="preserve">section </w:t>
      </w:r>
      <w:r w:rsidR="00172CE3">
        <w:t>3</w:t>
      </w:r>
      <w:r w:rsidR="009A3DA9">
        <w:t>;</w:t>
      </w:r>
    </w:p>
    <w:p w14:paraId="4856CE6A" w14:textId="3C917341" w:rsidR="00172CE3" w:rsidRDefault="001262F5" w:rsidP="00172CE3">
      <w:pPr>
        <w:pStyle w:val="ListBullet"/>
      </w:pPr>
      <w:r>
        <w:t xml:space="preserve">how </w:t>
      </w:r>
      <w:r w:rsidR="00172CE3">
        <w:t xml:space="preserve">to use these </w:t>
      </w:r>
      <w:r w:rsidR="00DB6E07">
        <w:t>model</w:t>
      </w:r>
      <w:r w:rsidR="00EF5761">
        <w:t xml:space="preserve">s </w:t>
      </w:r>
      <w:r w:rsidR="00172CE3">
        <w:t xml:space="preserve">to simulate load flow and dynamic studies, including: </w:t>
      </w:r>
    </w:p>
    <w:p w14:paraId="45399F76" w14:textId="03E61851" w:rsidR="00172CE3" w:rsidRDefault="00172CE3" w:rsidP="00172CE3">
      <w:pPr>
        <w:pStyle w:val="ListBullet2"/>
      </w:pPr>
      <w:r>
        <w:t>which models need to be used in conjunction (or not) with other models to simulate the control settings</w:t>
      </w:r>
      <w:r w:rsidR="001262F5">
        <w:t>;</w:t>
      </w:r>
      <w:r>
        <w:t xml:space="preserve"> </w:t>
      </w:r>
      <w:r w:rsidR="001262F5">
        <w:t xml:space="preserve"> and</w:t>
      </w:r>
    </w:p>
    <w:p w14:paraId="4EA73B5F" w14:textId="505C84AF" w:rsidR="00172CE3" w:rsidRDefault="00172CE3" w:rsidP="00172CE3">
      <w:pPr>
        <w:pStyle w:val="ListBullet2"/>
      </w:pPr>
      <w:r>
        <w:t xml:space="preserve">how these </w:t>
      </w:r>
      <w:r w:rsidR="009552E8">
        <w:t xml:space="preserve">models and associated </w:t>
      </w:r>
      <w:r>
        <w:t>modes may be selected and varied through use of PSS®E parameters</w:t>
      </w:r>
      <w:r w:rsidR="001262F5">
        <w:t>;</w:t>
      </w:r>
    </w:p>
    <w:p w14:paraId="009D8C9F" w14:textId="6FF26D01" w:rsidR="00172CE3" w:rsidRDefault="001262F5" w:rsidP="00172CE3">
      <w:pPr>
        <w:pStyle w:val="ListBullet"/>
      </w:pPr>
      <w:r>
        <w:t xml:space="preserve">how </w:t>
      </w:r>
      <w:r w:rsidR="00172CE3">
        <w:t>external parameters can be simulated (for example, wind variation);</w:t>
      </w:r>
    </w:p>
    <w:p w14:paraId="372872D3" w14:textId="062B2061" w:rsidR="00172CE3" w:rsidRDefault="001262F5" w:rsidP="00172CE3">
      <w:pPr>
        <w:pStyle w:val="ListBullet"/>
      </w:pPr>
      <w:r>
        <w:t xml:space="preserve">how </w:t>
      </w:r>
      <w:r w:rsidR="00172CE3">
        <w:t>limitations of the control schemes are modelled; and</w:t>
      </w:r>
    </w:p>
    <w:p w14:paraId="25C9D1EF" w14:textId="4AB1F466" w:rsidR="00172CE3" w:rsidRDefault="001262F5" w:rsidP="00172CE3">
      <w:pPr>
        <w:pStyle w:val="ListBullet"/>
      </w:pPr>
      <w:r>
        <w:t xml:space="preserve">any </w:t>
      </w:r>
      <w:r w:rsidR="00172CE3">
        <w:t xml:space="preserve">limitations of the </w:t>
      </w:r>
      <w:r w:rsidR="00DB6E07">
        <w:t>model</w:t>
      </w:r>
      <w:r w:rsidR="00172CE3">
        <w:t>s themselves.</w:t>
      </w:r>
    </w:p>
    <w:p w14:paraId="4A87957D" w14:textId="77777777" w:rsidR="00172CE3" w:rsidRDefault="00172CE3" w:rsidP="00172CE3">
      <w:pPr>
        <w:pStyle w:val="ListBullet"/>
        <w:numPr>
          <w:ilvl w:val="0"/>
          <w:numId w:val="0"/>
        </w:numPr>
      </w:pPr>
      <w:r>
        <w:lastRenderedPageBreak/>
        <w:t xml:space="preserve">Again, where possible, these should be tabulated. </w:t>
      </w:r>
    </w:p>
    <w:p w14:paraId="4E7ECA2E" w14:textId="77777777" w:rsidR="00172CE3" w:rsidRDefault="00172CE3" w:rsidP="00172CE3">
      <w:pPr>
        <w:pStyle w:val="CaptionTable"/>
      </w:pPr>
      <w:bookmarkStart w:id="31" w:name="_Toc507411984"/>
      <w:r>
        <w:t>Example tabulation of parameters set up for particular mode</w:t>
      </w:r>
      <w:bookmarkEnd w:id="31"/>
    </w:p>
    <w:tbl>
      <w:tblPr>
        <w:tblStyle w:val="AEMOTable"/>
        <w:tblW w:w="5000" w:type="pct"/>
        <w:tblLook w:val="0420" w:firstRow="1" w:lastRow="0" w:firstColumn="0" w:lastColumn="0" w:noHBand="0" w:noVBand="1"/>
      </w:tblPr>
      <w:tblGrid>
        <w:gridCol w:w="2296"/>
        <w:gridCol w:w="2296"/>
        <w:gridCol w:w="2296"/>
        <w:gridCol w:w="2296"/>
      </w:tblGrid>
      <w:tr w:rsidR="00172CE3" w14:paraId="5E899D42" w14:textId="77777777" w:rsidTr="00B655C7">
        <w:trPr>
          <w:cnfStyle w:val="100000000000" w:firstRow="1" w:lastRow="0" w:firstColumn="0" w:lastColumn="0" w:oddVBand="0" w:evenVBand="0" w:oddHBand="0" w:evenHBand="0" w:firstRowFirstColumn="0" w:firstRowLastColumn="0" w:lastRowFirstColumn="0" w:lastRowLastColumn="0"/>
        </w:trPr>
        <w:tc>
          <w:tcPr>
            <w:tcW w:w="1250" w:type="pct"/>
          </w:tcPr>
          <w:p w14:paraId="711F2485" w14:textId="77777777" w:rsidR="00172CE3" w:rsidRDefault="00172CE3" w:rsidP="00B655C7">
            <w:pPr>
              <w:pStyle w:val="TableTitle"/>
            </w:pPr>
            <w:r>
              <w:t>Parameter</w:t>
            </w:r>
          </w:p>
        </w:tc>
        <w:tc>
          <w:tcPr>
            <w:tcW w:w="1250" w:type="pct"/>
          </w:tcPr>
          <w:p w14:paraId="52C8EC0A" w14:textId="77777777" w:rsidR="00172CE3" w:rsidRDefault="00172CE3" w:rsidP="00B655C7">
            <w:pPr>
              <w:pStyle w:val="TableTitle"/>
            </w:pPr>
            <w:r>
              <w:t>Value for mode 1</w:t>
            </w:r>
          </w:p>
        </w:tc>
        <w:tc>
          <w:tcPr>
            <w:tcW w:w="1250" w:type="pct"/>
          </w:tcPr>
          <w:p w14:paraId="011420DD" w14:textId="77777777" w:rsidR="00172CE3" w:rsidRDefault="00172CE3" w:rsidP="00B655C7">
            <w:pPr>
              <w:pStyle w:val="TableTitle"/>
            </w:pPr>
            <w:r>
              <w:t>Value for mode 2</w:t>
            </w:r>
          </w:p>
        </w:tc>
        <w:tc>
          <w:tcPr>
            <w:tcW w:w="1250" w:type="pct"/>
          </w:tcPr>
          <w:p w14:paraId="7C3D80F8" w14:textId="77777777" w:rsidR="00172CE3" w:rsidRDefault="00172CE3" w:rsidP="00B655C7">
            <w:pPr>
              <w:pStyle w:val="TableTitle"/>
            </w:pPr>
            <w:r>
              <w:t>Value for mode 3</w:t>
            </w:r>
          </w:p>
        </w:tc>
      </w:tr>
      <w:tr w:rsidR="00172CE3" w14:paraId="556759D6" w14:textId="77777777" w:rsidTr="00B655C7">
        <w:trPr>
          <w:cnfStyle w:val="000000100000" w:firstRow="0" w:lastRow="0" w:firstColumn="0" w:lastColumn="0" w:oddVBand="0" w:evenVBand="0" w:oddHBand="1" w:evenHBand="0" w:firstRowFirstColumn="0" w:firstRowLastColumn="0" w:lastRowFirstColumn="0" w:lastRowLastColumn="0"/>
        </w:trPr>
        <w:tc>
          <w:tcPr>
            <w:tcW w:w="1250" w:type="pct"/>
          </w:tcPr>
          <w:p w14:paraId="6062D965" w14:textId="77777777" w:rsidR="00172CE3" w:rsidRPr="00844E8A" w:rsidRDefault="00172CE3" w:rsidP="00B655C7">
            <w:pPr>
              <w:pStyle w:val="TableText"/>
            </w:pPr>
            <w:r>
              <w:t xml:space="preserve">Parameter x </w:t>
            </w:r>
          </w:p>
        </w:tc>
        <w:tc>
          <w:tcPr>
            <w:tcW w:w="1250" w:type="pct"/>
          </w:tcPr>
          <w:p w14:paraId="4B3AF186" w14:textId="77777777" w:rsidR="00172CE3" w:rsidRDefault="00172CE3" w:rsidP="00B655C7">
            <w:pPr>
              <w:pStyle w:val="TableText"/>
            </w:pPr>
            <w:r>
              <w:t>1</w:t>
            </w:r>
          </w:p>
        </w:tc>
        <w:tc>
          <w:tcPr>
            <w:tcW w:w="1250" w:type="pct"/>
          </w:tcPr>
          <w:p w14:paraId="2F5088DB" w14:textId="77777777" w:rsidR="00172CE3" w:rsidRDefault="00172CE3" w:rsidP="00B655C7">
            <w:pPr>
              <w:pStyle w:val="TableText"/>
            </w:pPr>
            <w:r>
              <w:t xml:space="preserve">0 </w:t>
            </w:r>
          </w:p>
        </w:tc>
        <w:tc>
          <w:tcPr>
            <w:tcW w:w="1250" w:type="pct"/>
          </w:tcPr>
          <w:p w14:paraId="3F9F17F8" w14:textId="77777777" w:rsidR="00172CE3" w:rsidRDefault="00172CE3" w:rsidP="00B655C7">
            <w:pPr>
              <w:pStyle w:val="TableText"/>
            </w:pPr>
            <w:r>
              <w:t xml:space="preserve">0.5 </w:t>
            </w:r>
          </w:p>
        </w:tc>
      </w:tr>
      <w:tr w:rsidR="00172CE3" w14:paraId="40550085" w14:textId="77777777" w:rsidTr="00B655C7">
        <w:trPr>
          <w:cnfStyle w:val="000000010000" w:firstRow="0" w:lastRow="0" w:firstColumn="0" w:lastColumn="0" w:oddVBand="0" w:evenVBand="0" w:oddHBand="0" w:evenHBand="1" w:firstRowFirstColumn="0" w:firstRowLastColumn="0" w:lastRowFirstColumn="0" w:lastRowLastColumn="0"/>
        </w:trPr>
        <w:tc>
          <w:tcPr>
            <w:tcW w:w="1250" w:type="pct"/>
          </w:tcPr>
          <w:p w14:paraId="78EE5149" w14:textId="77777777" w:rsidR="00172CE3" w:rsidRPr="00844E8A" w:rsidRDefault="00172CE3" w:rsidP="00B655C7">
            <w:pPr>
              <w:pStyle w:val="TableText"/>
            </w:pPr>
            <w:r>
              <w:t xml:space="preserve">Parameter y </w:t>
            </w:r>
          </w:p>
        </w:tc>
        <w:tc>
          <w:tcPr>
            <w:tcW w:w="1250" w:type="pct"/>
          </w:tcPr>
          <w:p w14:paraId="69B168F5" w14:textId="77777777" w:rsidR="00172CE3" w:rsidRDefault="00172CE3" w:rsidP="00B655C7">
            <w:pPr>
              <w:pStyle w:val="TableText"/>
            </w:pPr>
            <w:r>
              <w:t>0</w:t>
            </w:r>
          </w:p>
        </w:tc>
        <w:tc>
          <w:tcPr>
            <w:tcW w:w="1250" w:type="pct"/>
          </w:tcPr>
          <w:p w14:paraId="5614808E" w14:textId="77777777" w:rsidR="00172CE3" w:rsidRDefault="00172CE3" w:rsidP="00B655C7">
            <w:pPr>
              <w:pStyle w:val="TableText"/>
            </w:pPr>
            <w:r>
              <w:t xml:space="preserve">1 </w:t>
            </w:r>
          </w:p>
        </w:tc>
        <w:tc>
          <w:tcPr>
            <w:tcW w:w="1250" w:type="pct"/>
          </w:tcPr>
          <w:p w14:paraId="6B94A398" w14:textId="77777777" w:rsidR="00172CE3" w:rsidRDefault="00172CE3" w:rsidP="00B655C7">
            <w:pPr>
              <w:pStyle w:val="TableText"/>
            </w:pPr>
            <w:r>
              <w:t xml:space="preserve">0.5 </w:t>
            </w:r>
          </w:p>
        </w:tc>
      </w:tr>
    </w:tbl>
    <w:p w14:paraId="1801C35D" w14:textId="77777777" w:rsidR="00172CE3" w:rsidRPr="00C12BD7" w:rsidRDefault="00172CE3" w:rsidP="00130CDC">
      <w:pPr>
        <w:pStyle w:val="Heading4"/>
        <w:ind w:hanging="720"/>
      </w:pPr>
      <w:bookmarkStart w:id="32" w:name="_Toc507412054"/>
      <w:r w:rsidRPr="00C12BD7">
        <w:t>Asymmetric fault simulations</w:t>
      </w:r>
      <w:bookmarkEnd w:id="32"/>
    </w:p>
    <w:p w14:paraId="16B0807C" w14:textId="499AEA75" w:rsidR="00172CE3" w:rsidRDefault="00172CE3" w:rsidP="00172CE3">
      <w:pPr>
        <w:pStyle w:val="BodyText"/>
      </w:pPr>
      <w:r>
        <w:t xml:space="preserve">Recommendations for how to model any possible modes for faults should be described in this </w:t>
      </w:r>
      <w:r w:rsidR="001262F5">
        <w:t>section</w:t>
      </w:r>
      <w:r>
        <w:t xml:space="preserve">, and the circumstances in which they arise. </w:t>
      </w:r>
    </w:p>
    <w:p w14:paraId="0C3DC348" w14:textId="619763E0" w:rsidR="00172CE3" w:rsidRPr="00C21B4B" w:rsidRDefault="00172CE3" w:rsidP="00130CDC">
      <w:pPr>
        <w:pStyle w:val="Heading4"/>
        <w:ind w:hanging="720"/>
      </w:pPr>
      <w:bookmarkStart w:id="33" w:name="_Toc507412055"/>
      <w:r w:rsidRPr="00C21B4B">
        <w:t>Additional modelling information</w:t>
      </w:r>
      <w:bookmarkEnd w:id="33"/>
    </w:p>
    <w:p w14:paraId="377A9BE4" w14:textId="05703D7E" w:rsidR="00DD50CE" w:rsidRDefault="00172CE3" w:rsidP="00172CE3">
      <w:pPr>
        <w:pStyle w:val="BodyText"/>
      </w:pPr>
      <w:r>
        <w:t xml:space="preserve">Additional </w:t>
      </w:r>
      <w:r w:rsidR="001262F5">
        <w:t xml:space="preserve">sections </w:t>
      </w:r>
      <w:r>
        <w:t>should be added</w:t>
      </w:r>
      <w:r w:rsidR="00A03D2C">
        <w:t>,</w:t>
      </w:r>
      <w:r>
        <w:t xml:space="preserve"> as required</w:t>
      </w:r>
      <w:r w:rsidR="00A03D2C">
        <w:t>,</w:t>
      </w:r>
      <w:r>
        <w:t xml:space="preserve"> to describe any additional specific parameter requirements to simulate modes or schemes to allow for modelling of the plant.</w:t>
      </w:r>
      <w:r w:rsidR="00DD50CE">
        <w:t xml:space="preserve">  </w:t>
      </w:r>
    </w:p>
    <w:p w14:paraId="221AF7BE" w14:textId="17281807" w:rsidR="00172CE3" w:rsidRPr="00FA423A" w:rsidRDefault="00172CE3" w:rsidP="00130CDC">
      <w:pPr>
        <w:pStyle w:val="Heading4"/>
        <w:ind w:hanging="720"/>
      </w:pPr>
      <w:bookmarkStart w:id="34" w:name="_Toc507412056"/>
      <w:r w:rsidRPr="00FA423A">
        <w:t>Instructions for use of model source code</w:t>
      </w:r>
      <w:r w:rsidR="00DC66A3">
        <w:rPr>
          <w:rStyle w:val="FootnoteReference"/>
        </w:rPr>
        <w:footnoteReference w:id="12"/>
      </w:r>
      <w:bookmarkEnd w:id="34"/>
    </w:p>
    <w:p w14:paraId="7F9EE805" w14:textId="0F4FF7E4" w:rsidR="00172CE3" w:rsidRDefault="001262F5" w:rsidP="00172CE3">
      <w:pPr>
        <w:pStyle w:val="BodyText"/>
        <w:rPr>
          <w:szCs w:val="22"/>
        </w:rPr>
      </w:pPr>
      <w:r>
        <w:rPr>
          <w:szCs w:val="22"/>
        </w:rPr>
        <w:t>D</w:t>
      </w:r>
      <w:r w:rsidR="00172CE3">
        <w:rPr>
          <w:szCs w:val="22"/>
        </w:rPr>
        <w:t>escribe</w:t>
      </w:r>
      <w:r w:rsidR="00172CE3" w:rsidRPr="00971F12">
        <w:rPr>
          <w:szCs w:val="22"/>
        </w:rPr>
        <w:t xml:space="preserve"> the executable model</w:t>
      </w:r>
      <w:r w:rsidR="00172CE3" w:rsidRPr="00971F12">
        <w:rPr>
          <w:rStyle w:val="FootnoteReference"/>
          <w:szCs w:val="22"/>
        </w:rPr>
        <w:footnoteReference w:id="13"/>
      </w:r>
      <w:r w:rsidR="00172CE3" w:rsidRPr="00971F12">
        <w:rPr>
          <w:rStyle w:val="FootnoteReference"/>
          <w:szCs w:val="22"/>
        </w:rPr>
        <w:t xml:space="preserve"> </w:t>
      </w:r>
      <w:r w:rsidR="00172CE3" w:rsidRPr="00971F12">
        <w:rPr>
          <w:szCs w:val="22"/>
        </w:rPr>
        <w:t xml:space="preserve">with sufficient information to allow the user to run </w:t>
      </w:r>
      <w:r w:rsidR="00A03D2C">
        <w:rPr>
          <w:szCs w:val="22"/>
        </w:rPr>
        <w:t>it</w:t>
      </w:r>
      <w:r w:rsidR="00172CE3" w:rsidRPr="00971F12">
        <w:rPr>
          <w:szCs w:val="22"/>
        </w:rPr>
        <w:t xml:space="preserve">.  Some </w:t>
      </w:r>
      <w:r w:rsidR="00DB6E07">
        <w:rPr>
          <w:szCs w:val="22"/>
        </w:rPr>
        <w:t>model</w:t>
      </w:r>
      <w:r w:rsidR="00172CE3" w:rsidRPr="00971F12">
        <w:rPr>
          <w:szCs w:val="22"/>
        </w:rPr>
        <w:t xml:space="preserve">s require special instructions and </w:t>
      </w:r>
      <w:r>
        <w:rPr>
          <w:szCs w:val="22"/>
        </w:rPr>
        <w:t>this section</w:t>
      </w:r>
      <w:r w:rsidR="00172CE3" w:rsidRPr="00971F12">
        <w:rPr>
          <w:szCs w:val="22"/>
        </w:rPr>
        <w:t xml:space="preserve"> should describe those instructions and </w:t>
      </w:r>
      <w:r>
        <w:rPr>
          <w:szCs w:val="22"/>
        </w:rPr>
        <w:t xml:space="preserve">provide </w:t>
      </w:r>
      <w:r w:rsidR="00172CE3" w:rsidRPr="00971F12">
        <w:rPr>
          <w:szCs w:val="22"/>
        </w:rPr>
        <w:t xml:space="preserve">any other information for the user. Typically, for example, standard </w:t>
      </w:r>
      <w:r w:rsidR="00172CE3">
        <w:rPr>
          <w:szCs w:val="22"/>
        </w:rPr>
        <w:t xml:space="preserve">PSS®E </w:t>
      </w:r>
      <w:r w:rsidR="00DB6E07">
        <w:rPr>
          <w:szCs w:val="22"/>
        </w:rPr>
        <w:t>model</w:t>
      </w:r>
      <w:r w:rsidR="00EF5761" w:rsidRPr="00971F12">
        <w:rPr>
          <w:szCs w:val="22"/>
        </w:rPr>
        <w:t xml:space="preserve">s </w:t>
      </w:r>
      <w:r w:rsidR="00172CE3" w:rsidRPr="00971F12">
        <w:rPr>
          <w:szCs w:val="22"/>
        </w:rPr>
        <w:t xml:space="preserve">and some </w:t>
      </w:r>
      <w:r w:rsidR="00172CE3">
        <w:rPr>
          <w:szCs w:val="22"/>
        </w:rPr>
        <w:t xml:space="preserve">PSS®E </w:t>
      </w:r>
      <w:r w:rsidR="00172CE3" w:rsidRPr="00971F12">
        <w:rPr>
          <w:szCs w:val="22"/>
        </w:rPr>
        <w:t>user</w:t>
      </w:r>
      <w:r w:rsidR="00A03D2C">
        <w:rPr>
          <w:szCs w:val="22"/>
        </w:rPr>
        <w:t>-</w:t>
      </w:r>
      <w:r w:rsidR="00172CE3" w:rsidRPr="00971F12">
        <w:rPr>
          <w:szCs w:val="22"/>
        </w:rPr>
        <w:t>written models do not require special instructions – if this is the case, advice to this effect would be useful.</w:t>
      </w:r>
      <w:r w:rsidR="00172CE3">
        <w:rPr>
          <w:szCs w:val="22"/>
        </w:rPr>
        <w:t xml:space="preserve"> This should be related to the </w:t>
      </w:r>
      <w:r w:rsidR="00DB6E07">
        <w:rPr>
          <w:szCs w:val="22"/>
        </w:rPr>
        <w:t>model</w:t>
      </w:r>
      <w:r w:rsidR="006751DD">
        <w:rPr>
          <w:szCs w:val="22"/>
        </w:rPr>
        <w:t xml:space="preserve"> </w:t>
      </w:r>
      <w:r w:rsidR="00172CE3">
        <w:rPr>
          <w:szCs w:val="22"/>
        </w:rPr>
        <w:t xml:space="preserve">architecture described in </w:t>
      </w:r>
      <w:r>
        <w:rPr>
          <w:szCs w:val="22"/>
        </w:rPr>
        <w:t xml:space="preserve">section </w:t>
      </w:r>
      <w:r w:rsidR="00172CE3">
        <w:rPr>
          <w:szCs w:val="22"/>
        </w:rPr>
        <w:t xml:space="preserve">2.3. </w:t>
      </w:r>
    </w:p>
    <w:p w14:paraId="31683938" w14:textId="109A4A7F" w:rsidR="002A58AA" w:rsidRDefault="002A58AA" w:rsidP="004336CE">
      <w:pPr>
        <w:pStyle w:val="Heading4"/>
        <w:ind w:hanging="720"/>
        <w:rPr>
          <w:szCs w:val="22"/>
        </w:rPr>
      </w:pPr>
      <w:bookmarkStart w:id="35" w:name="_Toc507412057"/>
      <w:r>
        <w:rPr>
          <w:szCs w:val="22"/>
        </w:rPr>
        <w:t xml:space="preserve">Model </w:t>
      </w:r>
      <w:r w:rsidRPr="002A58AA">
        <w:t>limitations</w:t>
      </w:r>
      <w:bookmarkEnd w:id="35"/>
    </w:p>
    <w:p w14:paraId="2801D633" w14:textId="336345F0" w:rsidR="00400E95" w:rsidRDefault="00400E95" w:rsidP="00172CE3">
      <w:pPr>
        <w:pStyle w:val="BodyText"/>
        <w:rPr>
          <w:szCs w:val="22"/>
        </w:rPr>
      </w:pPr>
      <w:r>
        <w:rPr>
          <w:szCs w:val="22"/>
        </w:rPr>
        <w:t xml:space="preserve">Generators </w:t>
      </w:r>
      <w:r w:rsidR="00A25713">
        <w:rPr>
          <w:szCs w:val="22"/>
        </w:rPr>
        <w:t>must</w:t>
      </w:r>
      <w:r>
        <w:rPr>
          <w:szCs w:val="22"/>
        </w:rPr>
        <w:t xml:space="preserve"> include a detailed description</w:t>
      </w:r>
      <w:r w:rsidR="006A2FE0">
        <w:rPr>
          <w:szCs w:val="22"/>
        </w:rPr>
        <w:t xml:space="preserve"> of the following for each component </w:t>
      </w:r>
      <w:r w:rsidR="00A25713">
        <w:rPr>
          <w:szCs w:val="22"/>
        </w:rPr>
        <w:t>of</w:t>
      </w:r>
      <w:r w:rsidR="006A2FE0">
        <w:rPr>
          <w:szCs w:val="22"/>
        </w:rPr>
        <w:t xml:space="preserve"> the </w:t>
      </w:r>
      <w:r w:rsidR="006A2FE0" w:rsidRPr="00A25713">
        <w:rPr>
          <w:i/>
          <w:szCs w:val="22"/>
        </w:rPr>
        <w:t>generating system</w:t>
      </w:r>
      <w:r w:rsidR="006A2FE0">
        <w:rPr>
          <w:szCs w:val="22"/>
        </w:rPr>
        <w:t>:</w:t>
      </w:r>
    </w:p>
    <w:p w14:paraId="700C9580" w14:textId="44B13AA7" w:rsidR="00400E95" w:rsidRDefault="00400E95" w:rsidP="00A25713">
      <w:pPr>
        <w:pStyle w:val="BodyText"/>
        <w:numPr>
          <w:ilvl w:val="0"/>
          <w:numId w:val="42"/>
        </w:numPr>
        <w:rPr>
          <w:szCs w:val="22"/>
        </w:rPr>
      </w:pPr>
      <w:r>
        <w:rPr>
          <w:szCs w:val="22"/>
        </w:rPr>
        <w:t xml:space="preserve">Dynamic simulation run duration limitations for which the </w:t>
      </w:r>
      <w:r w:rsidR="00DB6E07">
        <w:rPr>
          <w:szCs w:val="22"/>
        </w:rPr>
        <w:t>model</w:t>
      </w:r>
      <w:r w:rsidR="00EF5761">
        <w:rPr>
          <w:szCs w:val="22"/>
        </w:rPr>
        <w:t xml:space="preserve"> </w:t>
      </w:r>
      <w:r>
        <w:rPr>
          <w:szCs w:val="22"/>
        </w:rPr>
        <w:t>accuracy is proven.</w:t>
      </w:r>
    </w:p>
    <w:p w14:paraId="2C4933F0" w14:textId="4386FDC6" w:rsidR="00400E95" w:rsidRDefault="00400E95" w:rsidP="00A25713">
      <w:pPr>
        <w:pStyle w:val="BodyText"/>
        <w:numPr>
          <w:ilvl w:val="0"/>
          <w:numId w:val="42"/>
        </w:numPr>
        <w:rPr>
          <w:szCs w:val="22"/>
        </w:rPr>
      </w:pPr>
      <w:r>
        <w:rPr>
          <w:szCs w:val="22"/>
        </w:rPr>
        <w:t xml:space="preserve">Circumstances in which the </w:t>
      </w:r>
      <w:r w:rsidR="00DB6E07">
        <w:rPr>
          <w:szCs w:val="22"/>
        </w:rPr>
        <w:t>model</w:t>
      </w:r>
      <w:r w:rsidR="00EF5761">
        <w:rPr>
          <w:szCs w:val="22"/>
        </w:rPr>
        <w:t xml:space="preserve">’s </w:t>
      </w:r>
      <w:r>
        <w:rPr>
          <w:szCs w:val="22"/>
        </w:rPr>
        <w:t xml:space="preserve">dynamic </w:t>
      </w:r>
      <w:r w:rsidR="00DD50CE">
        <w:rPr>
          <w:szCs w:val="22"/>
        </w:rPr>
        <w:t>simulation performance and accuracy is limited.</w:t>
      </w:r>
    </w:p>
    <w:p w14:paraId="474A32BA" w14:textId="3257DB1A" w:rsidR="002A58AA" w:rsidRDefault="002A58AA" w:rsidP="00A25713">
      <w:pPr>
        <w:pStyle w:val="BodyText"/>
        <w:numPr>
          <w:ilvl w:val="0"/>
          <w:numId w:val="42"/>
        </w:numPr>
        <w:rPr>
          <w:szCs w:val="22"/>
        </w:rPr>
      </w:pPr>
      <w:r w:rsidRPr="002A58AA">
        <w:rPr>
          <w:szCs w:val="22"/>
        </w:rPr>
        <w:t xml:space="preserve">Model limitations due to </w:t>
      </w:r>
      <w:r w:rsidR="00A25713">
        <w:rPr>
          <w:szCs w:val="22"/>
        </w:rPr>
        <w:t>system</w:t>
      </w:r>
      <w:r w:rsidR="00A25713" w:rsidRPr="002A58AA">
        <w:rPr>
          <w:szCs w:val="22"/>
        </w:rPr>
        <w:t xml:space="preserve"> </w:t>
      </w:r>
      <w:r w:rsidRPr="002A58AA">
        <w:rPr>
          <w:szCs w:val="22"/>
        </w:rPr>
        <w:t>strength (e.g. SCR and X/R validity ranges).</w:t>
      </w:r>
      <w:r w:rsidR="00DD50CE">
        <w:rPr>
          <w:rStyle w:val="FootnoteReference"/>
          <w:szCs w:val="22"/>
        </w:rPr>
        <w:footnoteReference w:id="14"/>
      </w:r>
      <w:r w:rsidRPr="002A58AA">
        <w:rPr>
          <w:szCs w:val="22"/>
        </w:rPr>
        <w:t xml:space="preserve"> </w:t>
      </w:r>
    </w:p>
    <w:p w14:paraId="145D0A40" w14:textId="4C5B4784" w:rsidR="0041332F" w:rsidRPr="008C3AD5" w:rsidRDefault="00010EBA" w:rsidP="0041332F">
      <w:pPr>
        <w:pStyle w:val="Heading4"/>
        <w:ind w:hanging="720"/>
      </w:pPr>
      <w:bookmarkStart w:id="36" w:name="_Toc507412058"/>
      <w:r>
        <w:t>PSCAD™/EMTDC™</w:t>
      </w:r>
      <w:r w:rsidR="0041332F">
        <w:t xml:space="preserve"> model name and version</w:t>
      </w:r>
      <w:bookmarkEnd w:id="36"/>
    </w:p>
    <w:p w14:paraId="1ABB0936" w14:textId="018FF84E" w:rsidR="0041332F" w:rsidRDefault="0092005D" w:rsidP="00172CE3">
      <w:pPr>
        <w:pStyle w:val="BodyText"/>
        <w:rPr>
          <w:szCs w:val="22"/>
        </w:rPr>
      </w:pPr>
      <w:r>
        <w:rPr>
          <w:szCs w:val="22"/>
        </w:rPr>
        <w:t xml:space="preserve">Identify each </w:t>
      </w:r>
      <w:r w:rsidR="00DB6E07">
        <w:rPr>
          <w:szCs w:val="22"/>
        </w:rPr>
        <w:t>model</w:t>
      </w:r>
      <w:r>
        <w:rPr>
          <w:szCs w:val="22"/>
        </w:rPr>
        <w:t xml:space="preserve">, name and version </w:t>
      </w:r>
      <w:r w:rsidRPr="0092005D">
        <w:rPr>
          <w:szCs w:val="22"/>
        </w:rPr>
        <w:t xml:space="preserve">that is required to be used for the </w:t>
      </w:r>
      <w:r w:rsidR="00010EBA">
        <w:rPr>
          <w:szCs w:val="22"/>
        </w:rPr>
        <w:t>PSCAD™/EMTDC™</w:t>
      </w:r>
      <w:r w:rsidRPr="0092005D">
        <w:rPr>
          <w:szCs w:val="22"/>
        </w:rPr>
        <w:t xml:space="preserve"> simulation of the generati</w:t>
      </w:r>
      <w:r>
        <w:rPr>
          <w:szCs w:val="22"/>
        </w:rPr>
        <w:t>ng unit or generating system</w:t>
      </w:r>
      <w:r w:rsidR="00965A3E">
        <w:rPr>
          <w:szCs w:val="22"/>
        </w:rPr>
        <w:t>.</w:t>
      </w:r>
    </w:p>
    <w:p w14:paraId="683BA43E" w14:textId="4FB0D65E" w:rsidR="0041332F" w:rsidRPr="008C3AD5" w:rsidRDefault="00010EBA" w:rsidP="0041332F">
      <w:pPr>
        <w:pStyle w:val="Heading4"/>
        <w:ind w:hanging="720"/>
      </w:pPr>
      <w:bookmarkStart w:id="37" w:name="_Toc507412059"/>
      <w:r>
        <w:t>PSCAD™/EMTDC™</w:t>
      </w:r>
      <w:r w:rsidR="0041332F">
        <w:t xml:space="preserve"> </w:t>
      </w:r>
      <w:r w:rsidR="00AB38E9">
        <w:t>d</w:t>
      </w:r>
      <w:r w:rsidR="0041332F" w:rsidRPr="008C3AD5">
        <w:t>ynamic set up</w:t>
      </w:r>
      <w:r w:rsidR="0041332F">
        <w:t xml:space="preserve"> and settable parameters</w:t>
      </w:r>
      <w:bookmarkEnd w:id="37"/>
    </w:p>
    <w:p w14:paraId="4F6CC075" w14:textId="130B4A76" w:rsidR="00E6625A" w:rsidRDefault="00E6625A" w:rsidP="00E6625A">
      <w:pPr>
        <w:pStyle w:val="BodyText"/>
        <w:rPr>
          <w:szCs w:val="22"/>
        </w:rPr>
      </w:pPr>
      <w:r w:rsidRPr="00E6625A">
        <w:rPr>
          <w:szCs w:val="22"/>
        </w:rPr>
        <w:t xml:space="preserve">Describe the </w:t>
      </w:r>
      <w:r w:rsidR="00DB6E07">
        <w:rPr>
          <w:szCs w:val="22"/>
        </w:rPr>
        <w:t>model</w:t>
      </w:r>
      <w:r w:rsidR="00EF5761" w:rsidRPr="00E6625A">
        <w:rPr>
          <w:szCs w:val="22"/>
        </w:rPr>
        <w:t xml:space="preserve">s </w:t>
      </w:r>
      <w:r w:rsidRPr="00E6625A">
        <w:rPr>
          <w:szCs w:val="22"/>
        </w:rPr>
        <w:t>and parameters used to simulate the plant capability and operation for each of the components.</w:t>
      </w:r>
      <w:r>
        <w:rPr>
          <w:szCs w:val="22"/>
        </w:rPr>
        <w:t xml:space="preserve"> </w:t>
      </w:r>
      <w:r w:rsidRPr="00E6625A">
        <w:rPr>
          <w:szCs w:val="22"/>
        </w:rPr>
        <w:t>The files associated with devices, controllers and their dynamic models should be tabulated to a</w:t>
      </w:r>
      <w:r>
        <w:rPr>
          <w:szCs w:val="22"/>
        </w:rPr>
        <w:t xml:space="preserve">llow a user to set up their </w:t>
      </w:r>
      <w:r w:rsidR="00010EBA">
        <w:rPr>
          <w:szCs w:val="22"/>
        </w:rPr>
        <w:t>PSCAD™/EMTDC™</w:t>
      </w:r>
      <w:r w:rsidRPr="00E6625A">
        <w:rPr>
          <w:szCs w:val="22"/>
        </w:rPr>
        <w:t xml:space="preserve"> environment appropriately to complete studies, including constants, states and variables.</w:t>
      </w:r>
    </w:p>
    <w:p w14:paraId="37E0782F" w14:textId="2F3E5A66" w:rsidR="006A2FE0" w:rsidRDefault="006A2FE0" w:rsidP="00E6625A">
      <w:pPr>
        <w:pStyle w:val="BodyText"/>
        <w:rPr>
          <w:szCs w:val="22"/>
        </w:rPr>
      </w:pPr>
      <w:r>
        <w:rPr>
          <w:szCs w:val="22"/>
        </w:rPr>
        <w:t>The documentation must specify the range of time steps for w</w:t>
      </w:r>
      <w:r w:rsidR="00831C09">
        <w:rPr>
          <w:szCs w:val="22"/>
        </w:rPr>
        <w:t>hich the model response is valid, and the duration of model initialisation.</w:t>
      </w:r>
    </w:p>
    <w:p w14:paraId="16EEB5B0" w14:textId="77777777" w:rsidR="00172CE3" w:rsidRDefault="00172CE3" w:rsidP="00130CDC">
      <w:pPr>
        <w:pStyle w:val="Heading3"/>
        <w:ind w:hanging="720"/>
      </w:pPr>
      <w:bookmarkStart w:id="38" w:name="_Toc507412062"/>
      <w:r w:rsidRPr="00552A5A">
        <w:lastRenderedPageBreak/>
        <w:t>References</w:t>
      </w:r>
      <w:bookmarkEnd w:id="38"/>
    </w:p>
    <w:p w14:paraId="5EBCD263" w14:textId="1226348A" w:rsidR="00172CE3" w:rsidRDefault="00172CE3" w:rsidP="00172CE3">
      <w:pPr>
        <w:pStyle w:val="BodyText"/>
      </w:pPr>
      <w:r>
        <w:t xml:space="preserve">References to external documentation should be limited to provide validation or additional, non-critical information only. All model source code and parameters, and instructions to use these should be contained within this </w:t>
      </w:r>
      <w:r w:rsidR="001262F5">
        <w:t>template</w:t>
      </w:r>
      <w:r>
        <w:t xml:space="preserve">. </w:t>
      </w:r>
    </w:p>
    <w:p w14:paraId="0CE01BAD" w14:textId="1DBA4F17" w:rsidR="00172CE3" w:rsidRPr="00FA423A" w:rsidRDefault="00172CE3" w:rsidP="00172CE3">
      <w:pPr>
        <w:pStyle w:val="BodyText"/>
      </w:pPr>
      <w:r>
        <w:t xml:space="preserve">Any reference material should be provided to AEMO </w:t>
      </w:r>
      <w:r w:rsidR="001262F5">
        <w:t>with</w:t>
      </w:r>
      <w:r>
        <w:t xml:space="preserve"> the releasable user guide.  </w:t>
      </w:r>
    </w:p>
    <w:p w14:paraId="0C926B0E" w14:textId="77777777" w:rsidR="00172CE3" w:rsidRPr="000C1228" w:rsidRDefault="00172CE3" w:rsidP="00130CDC">
      <w:pPr>
        <w:pStyle w:val="Heading3"/>
        <w:numPr>
          <w:ilvl w:val="0"/>
          <w:numId w:val="0"/>
        </w:numPr>
        <w:ind w:left="720" w:hanging="720"/>
      </w:pPr>
      <w:bookmarkStart w:id="39" w:name="_Toc507412063"/>
      <w:r w:rsidRPr="000C1228">
        <w:t>Appendices</w:t>
      </w:r>
      <w:bookmarkEnd w:id="39"/>
    </w:p>
    <w:p w14:paraId="6821BC32" w14:textId="20BAEA28" w:rsidR="00172CE3" w:rsidRPr="005D22B4" w:rsidRDefault="00172CE3" w:rsidP="00172CE3">
      <w:pPr>
        <w:pStyle w:val="BodyText"/>
      </w:pPr>
      <w:r>
        <w:t>The</w:t>
      </w:r>
      <w:r w:rsidR="004336CE">
        <w:t>se</w:t>
      </w:r>
      <w:r>
        <w:t xml:space="preserve"> </w:t>
      </w:r>
      <w:r w:rsidR="004336CE">
        <w:t>are</w:t>
      </w:r>
      <w:r>
        <w:t xml:space="preserve"> the appendices that could be added to provide </w:t>
      </w:r>
      <w:r w:rsidR="004336CE">
        <w:t xml:space="preserve">further </w:t>
      </w:r>
      <w:r>
        <w:t>detail</w:t>
      </w:r>
      <w:r w:rsidR="00F373BB">
        <w:t>s on the information contained in the releasable user guide</w:t>
      </w:r>
      <w:r>
        <w:t xml:space="preserve">. Any specific code or strings should be included as appendices. </w:t>
      </w:r>
    </w:p>
    <w:p w14:paraId="713DA845" w14:textId="77777777" w:rsidR="00172CE3" w:rsidRDefault="00172CE3" w:rsidP="00A03D2C">
      <w:pPr>
        <w:pStyle w:val="Heading4"/>
        <w:numPr>
          <w:ilvl w:val="0"/>
          <w:numId w:val="0"/>
        </w:numPr>
        <w:ind w:left="709" w:hanging="363"/>
      </w:pPr>
      <w:bookmarkStart w:id="40" w:name="_Toc507412064"/>
      <w:r>
        <w:t xml:space="preserve">Appendix A – </w:t>
      </w:r>
      <w:r w:rsidRPr="00F02A32">
        <w:t xml:space="preserve">Model </w:t>
      </w:r>
      <w:r>
        <w:t>p</w:t>
      </w:r>
      <w:r w:rsidRPr="00F02A32">
        <w:t xml:space="preserve">arameters </w:t>
      </w:r>
      <w:r>
        <w:t xml:space="preserve">and values </w:t>
      </w:r>
      <w:r w:rsidRPr="00F02A32">
        <w:t>description</w:t>
      </w:r>
      <w:bookmarkEnd w:id="40"/>
    </w:p>
    <w:p w14:paraId="656D64A9" w14:textId="197E049C" w:rsidR="00172CE3" w:rsidRDefault="00172CE3" w:rsidP="00172CE3">
      <w:pPr>
        <w:pStyle w:val="BodyText"/>
      </w:pPr>
      <w:r>
        <w:t xml:space="preserve">This is a placeholder for detailed tables and charts referenced in </w:t>
      </w:r>
      <w:r w:rsidR="001262F5">
        <w:t xml:space="preserve">section </w:t>
      </w:r>
      <w:r>
        <w:t xml:space="preserve">4. It is up to the </w:t>
      </w:r>
      <w:r w:rsidR="001262F5">
        <w:t xml:space="preserve">Generator </w:t>
      </w:r>
      <w:r>
        <w:t xml:space="preserve">how they wish to provide this information. </w:t>
      </w:r>
    </w:p>
    <w:p w14:paraId="30BBA281" w14:textId="210EDFFE" w:rsidR="00172CE3" w:rsidRPr="00576D16" w:rsidRDefault="00DC66A3" w:rsidP="00172CE3">
      <w:pPr>
        <w:pStyle w:val="BodyText"/>
      </w:pPr>
      <w:r>
        <w:t>Provide</w:t>
      </w:r>
      <w:r w:rsidR="00172CE3">
        <w:t xml:space="preserve"> a description of all parameters used in the </w:t>
      </w:r>
      <w:r w:rsidR="00DB6E07">
        <w:t>model</w:t>
      </w:r>
      <w:r w:rsidR="00172CE3">
        <w:t xml:space="preserve">, or in the </w:t>
      </w:r>
      <w:r w:rsidR="00DB6E07">
        <w:t>model</w:t>
      </w:r>
      <w:r w:rsidR="006751DD">
        <w:t xml:space="preserve"> </w:t>
      </w:r>
      <w:r w:rsidR="00172CE3">
        <w:t>source code, including those in strings and scripting.</w:t>
      </w:r>
      <w:r>
        <w:rPr>
          <w:rStyle w:val="FootnoteReference"/>
        </w:rPr>
        <w:footnoteReference w:id="15"/>
      </w:r>
      <w:r w:rsidR="00172CE3">
        <w:t xml:space="preserve"> This appendix should be used to describe any outstanding parameters. </w:t>
      </w:r>
    </w:p>
    <w:p w14:paraId="2955F30D" w14:textId="77777777" w:rsidR="00172CE3" w:rsidRPr="00002FEF" w:rsidRDefault="00172CE3" w:rsidP="00552A5A">
      <w:pPr>
        <w:pStyle w:val="Heading4"/>
        <w:numPr>
          <w:ilvl w:val="0"/>
          <w:numId w:val="0"/>
        </w:numPr>
        <w:ind w:left="720" w:hanging="363"/>
      </w:pPr>
      <w:bookmarkStart w:id="41" w:name="_Toc507412065"/>
      <w:r w:rsidRPr="00002FEF">
        <w:t>Appendix B – DYR settings string</w:t>
      </w:r>
      <w:bookmarkEnd w:id="41"/>
    </w:p>
    <w:p w14:paraId="6159F870" w14:textId="15E40746" w:rsidR="00172CE3" w:rsidRDefault="00172CE3" w:rsidP="00172CE3">
      <w:pPr>
        <w:pStyle w:val="BodyText"/>
      </w:pPr>
      <w:r>
        <w:t xml:space="preserve">The DYR string allows for the dynamic modelling of the generating unit or </w:t>
      </w:r>
      <w:r w:rsidR="001262F5">
        <w:t xml:space="preserve">generating </w:t>
      </w:r>
      <w:r>
        <w:t xml:space="preserve">system. </w:t>
      </w:r>
    </w:p>
    <w:p w14:paraId="539CBBCD" w14:textId="006DC94B" w:rsidR="00172CE3" w:rsidRDefault="00172CE3" w:rsidP="00172CE3">
      <w:pPr>
        <w:pStyle w:val="BodyText"/>
      </w:pPr>
      <w:r>
        <w:t xml:space="preserve">All parameters in the DYR string should have been described in </w:t>
      </w:r>
      <w:r w:rsidR="000E377D">
        <w:t xml:space="preserve">section </w:t>
      </w:r>
      <w:r w:rsidR="004336CE">
        <w:fldChar w:fldCharType="begin"/>
      </w:r>
      <w:r w:rsidR="004336CE">
        <w:instrText xml:space="preserve"> REF _Ref506190721 \r \h </w:instrText>
      </w:r>
      <w:r w:rsidR="004336CE">
        <w:fldChar w:fldCharType="separate"/>
      </w:r>
      <w:r w:rsidR="0023102D">
        <w:t>4.4</w:t>
      </w:r>
      <w:r w:rsidR="004336CE">
        <w:fldChar w:fldCharType="end"/>
      </w:r>
      <w:r w:rsidR="002257B7">
        <w:t xml:space="preserve"> of </w:t>
      </w:r>
      <w:r>
        <w:t>th</w:t>
      </w:r>
      <w:r w:rsidR="00A824D1">
        <w:t>is</w:t>
      </w:r>
      <w:r>
        <w:t xml:space="preserve"> </w:t>
      </w:r>
      <w:r w:rsidR="004336CE">
        <w:t>template</w:t>
      </w:r>
      <w:r>
        <w:t>. If any are outstanding, please place definition</w:t>
      </w:r>
      <w:r w:rsidR="001262F5">
        <w:t>s</w:t>
      </w:r>
      <w:r>
        <w:t xml:space="preserve"> in Appendix A. </w:t>
      </w:r>
    </w:p>
    <w:p w14:paraId="3EDD7C84" w14:textId="77777777" w:rsidR="00172CE3" w:rsidRPr="00002FEF" w:rsidRDefault="00172CE3" w:rsidP="00552A5A">
      <w:pPr>
        <w:pStyle w:val="Heading4"/>
        <w:numPr>
          <w:ilvl w:val="0"/>
          <w:numId w:val="0"/>
        </w:numPr>
        <w:ind w:left="720" w:hanging="363"/>
      </w:pPr>
      <w:bookmarkStart w:id="42" w:name="_Toc507412066"/>
      <w:r w:rsidRPr="00002FEF">
        <w:t>Appendix C – Site specific scripting</w:t>
      </w:r>
      <w:bookmarkEnd w:id="42"/>
    </w:p>
    <w:p w14:paraId="51FEB403" w14:textId="6E4D4140" w:rsidR="00172CE3" w:rsidRPr="005D22B4" w:rsidRDefault="00172CE3" w:rsidP="00172CE3">
      <w:pPr>
        <w:pStyle w:val="BodyText"/>
      </w:pPr>
      <w:r>
        <w:t xml:space="preserve">Any additional scripts that allow for the </w:t>
      </w:r>
      <w:r w:rsidR="00DB6E07">
        <w:t>model</w:t>
      </w:r>
      <w:r w:rsidR="006751DD">
        <w:t xml:space="preserve"> </w:t>
      </w:r>
      <w:r>
        <w:t xml:space="preserve">to be used in PSS®E, including that used to automate the execution of a sequence of activities that are specific to </w:t>
      </w:r>
      <w:r w:rsidR="00A03D2C">
        <w:t>the generating system</w:t>
      </w:r>
      <w:r>
        <w:t xml:space="preserve"> can be included and</w:t>
      </w:r>
      <w:r w:rsidR="00A03D2C">
        <w:t>,</w:t>
      </w:r>
      <w:r>
        <w:t xml:space="preserve"> if so, should be described as to their operation. </w:t>
      </w:r>
    </w:p>
    <w:p w14:paraId="334CABAF" w14:textId="77777777" w:rsidR="00172CE3" w:rsidRPr="00002FEF" w:rsidRDefault="00172CE3" w:rsidP="00552A5A">
      <w:pPr>
        <w:pStyle w:val="Heading4"/>
        <w:numPr>
          <w:ilvl w:val="0"/>
          <w:numId w:val="0"/>
        </w:numPr>
        <w:ind w:left="720" w:hanging="363"/>
      </w:pPr>
      <w:bookmarkStart w:id="43" w:name="_Toc507412067"/>
      <w:r w:rsidRPr="00002FEF">
        <w:t xml:space="preserve">Appendix D – </w:t>
      </w:r>
      <w:r>
        <w:t xml:space="preserve">PSS®E </w:t>
      </w:r>
      <w:r w:rsidRPr="00002FEF">
        <w:t>snapshot of load flow</w:t>
      </w:r>
      <w:bookmarkEnd w:id="43"/>
    </w:p>
    <w:p w14:paraId="1F633530" w14:textId="0C0535B7" w:rsidR="00172CE3" w:rsidRDefault="00172CE3" w:rsidP="00172CE3">
      <w:pPr>
        <w:pStyle w:val="BodyText"/>
      </w:pPr>
      <w:r>
        <w:t xml:space="preserve">A single line diagram of the </w:t>
      </w:r>
      <w:r w:rsidR="00DB6E07">
        <w:t>model</w:t>
      </w:r>
      <w:r w:rsidR="006751DD">
        <w:t xml:space="preserve"> </w:t>
      </w:r>
      <w:r>
        <w:t xml:space="preserve">in PSS®E with load flows should be included for reference. </w:t>
      </w:r>
      <w:bookmarkStart w:id="44" w:name="_GoBack"/>
    </w:p>
    <w:p w14:paraId="3BFC3965" w14:textId="77777777" w:rsidR="00172CE3" w:rsidRPr="00360C1A" w:rsidRDefault="00172CE3" w:rsidP="00172CE3">
      <w:pPr>
        <w:pStyle w:val="CaptionFigure"/>
      </w:pPr>
      <w:bookmarkStart w:id="45" w:name="_Toc507411990"/>
      <w:r>
        <w:t>Placeholder for PPS®E snapshot of load flow.</w:t>
      </w:r>
      <w:bookmarkEnd w:id="45"/>
      <w:r>
        <w:t xml:space="preserve"> </w:t>
      </w:r>
    </w:p>
    <w:bookmarkEnd w:id="44"/>
    <w:p w14:paraId="5632B20E" w14:textId="77777777" w:rsidR="00172CE3" w:rsidRDefault="00172CE3" w:rsidP="00172CE3">
      <w:pPr>
        <w:pStyle w:val="Figure"/>
      </w:pPr>
    </w:p>
    <w:p w14:paraId="71E59F2C" w14:textId="77777777" w:rsidR="00172CE3" w:rsidRPr="005D22B4" w:rsidRDefault="00172CE3" w:rsidP="00172CE3">
      <w:pPr>
        <w:pStyle w:val="BodyText"/>
      </w:pPr>
    </w:p>
    <w:p w14:paraId="11183DE5" w14:textId="77777777" w:rsidR="00172CE3" w:rsidRPr="00AB2E26" w:rsidRDefault="00172CE3" w:rsidP="00172CE3">
      <w:pPr>
        <w:pStyle w:val="ForewordHeading1"/>
      </w:pPr>
      <w:bookmarkStart w:id="46" w:name="_Toc517713222"/>
      <w:r>
        <w:lastRenderedPageBreak/>
        <w:t>Abbreviations and Definitions</w:t>
      </w:r>
      <w:bookmarkEnd w:id="46"/>
    </w:p>
    <w:p w14:paraId="6A0B24AC" w14:textId="54C422B5" w:rsidR="00172CE3" w:rsidRPr="00394D2E" w:rsidRDefault="003F0B13" w:rsidP="00172CE3">
      <w:pPr>
        <w:pStyle w:val="BodyText"/>
      </w:pPr>
      <w:r>
        <w:t xml:space="preserve">Terms that are defined in the </w:t>
      </w:r>
      <w:r w:rsidR="002F1CF3">
        <w:t>NER</w:t>
      </w:r>
      <w:r>
        <w:t xml:space="preserve"> have the same meanings when used in these Guidelines</w:t>
      </w:r>
      <w:r w:rsidR="00A03D2C">
        <w:t>, regardless of whether they are italicised</w:t>
      </w:r>
      <w:r>
        <w:t>. The meaning of other terms and abbreviations are given in the table below.</w:t>
      </w:r>
    </w:p>
    <w:tbl>
      <w:tblPr>
        <w:tblStyle w:val="AEMOTable"/>
        <w:tblW w:w="5000" w:type="pct"/>
        <w:tblLook w:val="06A0" w:firstRow="1" w:lastRow="0" w:firstColumn="1" w:lastColumn="0" w:noHBand="1" w:noVBand="1"/>
      </w:tblPr>
      <w:tblGrid>
        <w:gridCol w:w="2329"/>
        <w:gridCol w:w="6855"/>
      </w:tblGrid>
      <w:tr w:rsidR="00172CE3" w:rsidRPr="00EC3844" w14:paraId="403E1F9C" w14:textId="77777777" w:rsidTr="00B65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14:paraId="488ADA50" w14:textId="77777777" w:rsidR="00172CE3" w:rsidRPr="00EC3844" w:rsidRDefault="00172CE3" w:rsidP="00B655C7">
            <w:pPr>
              <w:pStyle w:val="TableTitle"/>
            </w:pPr>
            <w:r>
              <w:t>Term</w:t>
            </w:r>
          </w:p>
        </w:tc>
        <w:tc>
          <w:tcPr>
            <w:tcW w:w="6855" w:type="dxa"/>
          </w:tcPr>
          <w:p w14:paraId="11E60442" w14:textId="77777777" w:rsidR="00172CE3" w:rsidRPr="00EC3844" w:rsidRDefault="00172CE3" w:rsidP="00B655C7">
            <w:pPr>
              <w:pStyle w:val="TableTitle"/>
              <w:cnfStyle w:val="100000000000" w:firstRow="1" w:lastRow="0" w:firstColumn="0" w:lastColumn="0" w:oddVBand="0" w:evenVBand="0" w:oddHBand="0" w:evenHBand="0" w:firstRowFirstColumn="0" w:firstRowLastColumn="0" w:lastRowFirstColumn="0" w:lastRowLastColumn="0"/>
            </w:pPr>
            <w:r>
              <w:t>Definition or expanded term</w:t>
            </w:r>
          </w:p>
        </w:tc>
      </w:tr>
      <w:tr w:rsidR="00172CE3" w:rsidRPr="00EC3844" w14:paraId="13425020"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0919A2AA" w14:textId="77777777" w:rsidR="00172CE3" w:rsidRDefault="00172CE3" w:rsidP="00B655C7">
            <w:pPr>
              <w:pStyle w:val="TableText"/>
            </w:pPr>
            <w:r>
              <w:t>AVR</w:t>
            </w:r>
          </w:p>
        </w:tc>
        <w:tc>
          <w:tcPr>
            <w:tcW w:w="6855" w:type="dxa"/>
          </w:tcPr>
          <w:p w14:paraId="37820D3B" w14:textId="301BC075" w:rsidR="00172CE3" w:rsidRDefault="00AD7BEE" w:rsidP="00B655C7">
            <w:pPr>
              <w:pStyle w:val="TableText"/>
              <w:cnfStyle w:val="000000000000" w:firstRow="0" w:lastRow="0" w:firstColumn="0" w:lastColumn="0" w:oddVBand="0" w:evenVBand="0" w:oddHBand="0" w:evenHBand="0" w:firstRowFirstColumn="0" w:firstRowLastColumn="0" w:lastRowFirstColumn="0" w:lastRowLastColumn="0"/>
            </w:pPr>
            <w:r>
              <w:t>A</w:t>
            </w:r>
            <w:r w:rsidR="00172CE3">
              <w:t>utomatic voltage regulator</w:t>
            </w:r>
          </w:p>
        </w:tc>
      </w:tr>
      <w:tr w:rsidR="003E6B61" w:rsidRPr="00EC3844" w14:paraId="04126E6B"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0867EE0D" w14:textId="69A2E882" w:rsidR="003E6B61" w:rsidRDefault="003E6B61" w:rsidP="00B655C7">
            <w:pPr>
              <w:pStyle w:val="TableText"/>
            </w:pPr>
            <w:r>
              <w:t>DYR</w:t>
            </w:r>
          </w:p>
        </w:tc>
        <w:tc>
          <w:tcPr>
            <w:tcW w:w="6855" w:type="dxa"/>
          </w:tcPr>
          <w:p w14:paraId="162427AA" w14:textId="19FB8DE6" w:rsidR="003E6B61" w:rsidRDefault="00782056" w:rsidP="0001780C">
            <w:pPr>
              <w:pStyle w:val="TableText"/>
              <w:cnfStyle w:val="000000000000" w:firstRow="0" w:lastRow="0" w:firstColumn="0" w:lastColumn="0" w:oddVBand="0" w:evenVBand="0" w:oddHBand="0" w:evenHBand="0" w:firstRowFirstColumn="0" w:firstRowLastColumn="0" w:lastRowFirstColumn="0" w:lastRowLastColumn="0"/>
            </w:pPr>
            <w:r w:rsidRPr="00782056">
              <w:t>Dynamics Data File</w:t>
            </w:r>
          </w:p>
        </w:tc>
      </w:tr>
      <w:tr w:rsidR="00A92B29" w:rsidRPr="00E17A11" w14:paraId="3596BDF7"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1E27F04A" w14:textId="2F0DC039" w:rsidR="00A92B29" w:rsidRDefault="00A92B29" w:rsidP="00B655C7">
            <w:pPr>
              <w:pStyle w:val="TableText"/>
            </w:pPr>
            <w:r>
              <w:t>EMT</w:t>
            </w:r>
          </w:p>
        </w:tc>
        <w:tc>
          <w:tcPr>
            <w:tcW w:w="6855" w:type="dxa"/>
          </w:tcPr>
          <w:p w14:paraId="7D3A031F" w14:textId="04C4C629" w:rsidR="00A92B29" w:rsidRDefault="00A92B29" w:rsidP="0001780C">
            <w:pPr>
              <w:pStyle w:val="TableText"/>
              <w:cnfStyle w:val="000000000000" w:firstRow="0" w:lastRow="0" w:firstColumn="0" w:lastColumn="0" w:oddVBand="0" w:evenVBand="0" w:oddHBand="0" w:evenHBand="0" w:firstRowFirstColumn="0" w:firstRowLastColumn="0" w:lastRowFirstColumn="0" w:lastRowLastColumn="0"/>
            </w:pPr>
            <w:r>
              <w:t>Electromagnetic T</w:t>
            </w:r>
            <w:r w:rsidRPr="00A92B29">
              <w:t>ransient</w:t>
            </w:r>
          </w:p>
        </w:tc>
      </w:tr>
      <w:tr w:rsidR="00172CE3" w:rsidRPr="00EC3844" w14:paraId="0AC3B5AE" w14:textId="14C458AB" w:rsidTr="00B655C7">
        <w:tc>
          <w:tcPr>
            <w:cnfStyle w:val="001000000000" w:firstRow="0" w:lastRow="0" w:firstColumn="1" w:lastColumn="0" w:oddVBand="0" w:evenVBand="0" w:oddHBand="0" w:evenHBand="0" w:firstRowFirstColumn="0" w:firstRowLastColumn="0" w:lastRowFirstColumn="0" w:lastRowLastColumn="0"/>
            <w:tcW w:w="2329" w:type="dxa"/>
          </w:tcPr>
          <w:p w14:paraId="4E5C94C4" w14:textId="7DC82C7F" w:rsidR="00172CE3" w:rsidRDefault="00172CE3" w:rsidP="00B655C7">
            <w:pPr>
              <w:pStyle w:val="TableText"/>
            </w:pPr>
            <w:r>
              <w:t>Generator</w:t>
            </w:r>
          </w:p>
        </w:tc>
        <w:tc>
          <w:tcPr>
            <w:tcW w:w="6855" w:type="dxa"/>
          </w:tcPr>
          <w:p w14:paraId="50C40369" w14:textId="5C34C9E9" w:rsidR="00172CE3" w:rsidRDefault="0001780C" w:rsidP="0001780C">
            <w:pPr>
              <w:pStyle w:val="TableText"/>
              <w:cnfStyle w:val="000000000000" w:firstRow="0" w:lastRow="0" w:firstColumn="0" w:lastColumn="0" w:oddVBand="0" w:evenVBand="0" w:oddHBand="0" w:evenHBand="0" w:firstRowFirstColumn="0" w:firstRowLastColumn="0" w:lastRowFirstColumn="0" w:lastRowLastColumn="0"/>
            </w:pPr>
            <w:r>
              <w:t xml:space="preserve">Includes a person who is required to register as a Generator under </w:t>
            </w:r>
            <w:r w:rsidR="00172CE3">
              <w:t>the NER</w:t>
            </w:r>
            <w:r>
              <w:t xml:space="preserve"> in respect of a generating system for which a releasable user guide must be provided. </w:t>
            </w:r>
          </w:p>
        </w:tc>
      </w:tr>
      <w:tr w:rsidR="00172CE3" w:rsidRPr="00EC3844" w14:paraId="4D6CD40B"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111D8238" w14:textId="77777777" w:rsidR="00172CE3" w:rsidRDefault="00172CE3" w:rsidP="00B655C7">
            <w:pPr>
              <w:pStyle w:val="TableText"/>
            </w:pPr>
            <w:r>
              <w:t>kV</w:t>
            </w:r>
          </w:p>
        </w:tc>
        <w:tc>
          <w:tcPr>
            <w:tcW w:w="6855" w:type="dxa"/>
          </w:tcPr>
          <w:p w14:paraId="3419660D" w14:textId="31588069" w:rsidR="00172CE3" w:rsidRDefault="00C149D8" w:rsidP="00B655C7">
            <w:pPr>
              <w:pStyle w:val="TableText"/>
              <w:cnfStyle w:val="000000000000" w:firstRow="0" w:lastRow="0" w:firstColumn="0" w:lastColumn="0" w:oddVBand="0" w:evenVBand="0" w:oddHBand="0" w:evenHBand="0" w:firstRowFirstColumn="0" w:firstRowLastColumn="0" w:lastRowFirstColumn="0" w:lastRowLastColumn="0"/>
            </w:pPr>
            <w:r>
              <w:t>K</w:t>
            </w:r>
            <w:r w:rsidR="00172CE3">
              <w:t>ilovolt</w:t>
            </w:r>
          </w:p>
        </w:tc>
      </w:tr>
      <w:tr w:rsidR="00172CE3" w:rsidRPr="00EC3844" w14:paraId="29CEBEC6"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630F833C" w14:textId="77777777" w:rsidR="00172CE3" w:rsidRDefault="00172CE3" w:rsidP="00B655C7">
            <w:pPr>
              <w:pStyle w:val="TableText"/>
            </w:pPr>
            <w:r>
              <w:t>Law</w:t>
            </w:r>
          </w:p>
        </w:tc>
        <w:tc>
          <w:tcPr>
            <w:tcW w:w="6855" w:type="dxa"/>
          </w:tcPr>
          <w:p w14:paraId="652A7B72" w14:textId="77777777" w:rsidR="00172CE3" w:rsidRDefault="00172CE3" w:rsidP="00B655C7">
            <w:pPr>
              <w:pStyle w:val="TableText"/>
              <w:cnfStyle w:val="000000000000" w:firstRow="0" w:lastRow="0" w:firstColumn="0" w:lastColumn="0" w:oddVBand="0" w:evenVBand="0" w:oddHBand="0" w:evenHBand="0" w:firstRowFirstColumn="0" w:firstRowLastColumn="0" w:lastRowFirstColumn="0" w:lastRowLastColumn="0"/>
            </w:pPr>
            <w:r>
              <w:t>National Electricity Law</w:t>
            </w:r>
          </w:p>
        </w:tc>
      </w:tr>
      <w:tr w:rsidR="00172CE3" w:rsidRPr="00EC3844" w14:paraId="25CC12F2"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7B797D28" w14:textId="33CFEB56" w:rsidR="00172CE3" w:rsidRDefault="00A03D2C" w:rsidP="00B655C7">
            <w:pPr>
              <w:pStyle w:val="TableText"/>
            </w:pPr>
            <w:r>
              <w:t>Model</w:t>
            </w:r>
          </w:p>
        </w:tc>
        <w:tc>
          <w:tcPr>
            <w:tcW w:w="6855" w:type="dxa"/>
          </w:tcPr>
          <w:p w14:paraId="7EC34F74" w14:textId="77777777" w:rsidR="00172CE3" w:rsidRDefault="00172CE3" w:rsidP="00B655C7">
            <w:pPr>
              <w:pStyle w:val="TableText"/>
              <w:cnfStyle w:val="000000000000" w:firstRow="0" w:lastRow="0" w:firstColumn="0" w:lastColumn="0" w:oddVBand="0" w:evenVBand="0" w:oddHBand="0" w:evenHBand="0" w:firstRowFirstColumn="0" w:firstRowLastColumn="0" w:lastRowFirstColumn="0" w:lastRowLastColumn="0"/>
            </w:pPr>
            <w:r>
              <w:t xml:space="preserve">Functional block diagram and model source code as per the definition of the releasable user guide. </w:t>
            </w:r>
          </w:p>
        </w:tc>
      </w:tr>
      <w:tr w:rsidR="00172CE3" w:rsidRPr="00EC3844" w14:paraId="401AC9B9"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20FFA6DB" w14:textId="77777777" w:rsidR="00172CE3" w:rsidRDefault="00172CE3" w:rsidP="00B655C7">
            <w:pPr>
              <w:pStyle w:val="TableText"/>
            </w:pPr>
            <w:r>
              <w:t>MVA</w:t>
            </w:r>
          </w:p>
        </w:tc>
        <w:tc>
          <w:tcPr>
            <w:tcW w:w="6855" w:type="dxa"/>
          </w:tcPr>
          <w:p w14:paraId="0AB0EA57" w14:textId="77777777" w:rsidR="00172CE3" w:rsidRDefault="00172CE3" w:rsidP="00B655C7">
            <w:pPr>
              <w:pStyle w:val="TableText"/>
              <w:cnfStyle w:val="000000000000" w:firstRow="0" w:lastRow="0" w:firstColumn="0" w:lastColumn="0" w:oddVBand="0" w:evenVBand="0" w:oddHBand="0" w:evenHBand="0" w:firstRowFirstColumn="0" w:firstRowLastColumn="0" w:lastRowFirstColumn="0" w:lastRowLastColumn="0"/>
            </w:pPr>
            <w:r>
              <w:t>mega volt-ampere</w:t>
            </w:r>
          </w:p>
        </w:tc>
      </w:tr>
      <w:tr w:rsidR="00172CE3" w:rsidRPr="00EC3844" w14:paraId="4A9EDBCE"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5EB987EF" w14:textId="77777777" w:rsidR="00172CE3" w:rsidRDefault="00172CE3" w:rsidP="00B655C7">
            <w:pPr>
              <w:pStyle w:val="TableText"/>
            </w:pPr>
            <w:r>
              <w:t>MVAr</w:t>
            </w:r>
          </w:p>
        </w:tc>
        <w:tc>
          <w:tcPr>
            <w:tcW w:w="6855" w:type="dxa"/>
          </w:tcPr>
          <w:p w14:paraId="0EA0D1D7" w14:textId="77777777" w:rsidR="00172CE3" w:rsidRDefault="00172CE3" w:rsidP="00B655C7">
            <w:pPr>
              <w:pStyle w:val="TableText"/>
              <w:cnfStyle w:val="000000000000" w:firstRow="0" w:lastRow="0" w:firstColumn="0" w:lastColumn="0" w:oddVBand="0" w:evenVBand="0" w:oddHBand="0" w:evenHBand="0" w:firstRowFirstColumn="0" w:firstRowLastColumn="0" w:lastRowFirstColumn="0" w:lastRowLastColumn="0"/>
            </w:pPr>
            <w:r>
              <w:t>mega volt-ampere reactive</w:t>
            </w:r>
          </w:p>
        </w:tc>
      </w:tr>
      <w:tr w:rsidR="00172CE3" w:rsidRPr="00EC3844" w14:paraId="711C573A"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4B63383D" w14:textId="77777777" w:rsidR="00172CE3" w:rsidRDefault="00172CE3" w:rsidP="00B655C7">
            <w:pPr>
              <w:pStyle w:val="TableText"/>
            </w:pPr>
            <w:r>
              <w:t>MW</w:t>
            </w:r>
          </w:p>
        </w:tc>
        <w:tc>
          <w:tcPr>
            <w:tcW w:w="6855" w:type="dxa"/>
          </w:tcPr>
          <w:p w14:paraId="38716429" w14:textId="43AA2484" w:rsidR="00172CE3" w:rsidRDefault="00C149D8" w:rsidP="00B655C7">
            <w:pPr>
              <w:pStyle w:val="TableText"/>
              <w:cnfStyle w:val="000000000000" w:firstRow="0" w:lastRow="0" w:firstColumn="0" w:lastColumn="0" w:oddVBand="0" w:evenVBand="0" w:oddHBand="0" w:evenHBand="0" w:firstRowFirstColumn="0" w:firstRowLastColumn="0" w:lastRowFirstColumn="0" w:lastRowLastColumn="0"/>
            </w:pPr>
            <w:r>
              <w:t>M</w:t>
            </w:r>
            <w:r w:rsidR="00172CE3">
              <w:t>egawatt</w:t>
            </w:r>
          </w:p>
        </w:tc>
      </w:tr>
      <w:tr w:rsidR="00172CE3" w:rsidRPr="00EC3844" w14:paraId="733A452D"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674B4035" w14:textId="77777777" w:rsidR="00172CE3" w:rsidRDefault="00172CE3" w:rsidP="00B655C7">
            <w:pPr>
              <w:pStyle w:val="TableText"/>
            </w:pPr>
            <w:r>
              <w:t>NEM</w:t>
            </w:r>
          </w:p>
        </w:tc>
        <w:tc>
          <w:tcPr>
            <w:tcW w:w="6855" w:type="dxa"/>
          </w:tcPr>
          <w:p w14:paraId="4CEB2013" w14:textId="77777777" w:rsidR="00172CE3" w:rsidRDefault="00172CE3" w:rsidP="00B655C7">
            <w:pPr>
              <w:pStyle w:val="TableText"/>
              <w:cnfStyle w:val="000000000000" w:firstRow="0" w:lastRow="0" w:firstColumn="0" w:lastColumn="0" w:oddVBand="0" w:evenVBand="0" w:oddHBand="0" w:evenHBand="0" w:firstRowFirstColumn="0" w:firstRowLastColumn="0" w:lastRowFirstColumn="0" w:lastRowLastColumn="0"/>
            </w:pPr>
            <w:r>
              <w:t>National Electricity Market</w:t>
            </w:r>
          </w:p>
        </w:tc>
      </w:tr>
      <w:tr w:rsidR="002F1CF3" w:rsidRPr="00EC3844" w14:paraId="71ACEED0"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62980884" w14:textId="75DBE7CC" w:rsidR="002F1CF3" w:rsidRDefault="002F1CF3" w:rsidP="00B655C7">
            <w:pPr>
              <w:pStyle w:val="TableText"/>
            </w:pPr>
            <w:r>
              <w:t>NER</w:t>
            </w:r>
          </w:p>
        </w:tc>
        <w:tc>
          <w:tcPr>
            <w:tcW w:w="6855" w:type="dxa"/>
          </w:tcPr>
          <w:p w14:paraId="7D8BA7AF" w14:textId="78B686F4" w:rsidR="002F1CF3" w:rsidRDefault="002F1CF3" w:rsidP="00B655C7">
            <w:pPr>
              <w:pStyle w:val="TableText"/>
              <w:cnfStyle w:val="000000000000" w:firstRow="0" w:lastRow="0" w:firstColumn="0" w:lastColumn="0" w:oddVBand="0" w:evenVBand="0" w:oddHBand="0" w:evenHBand="0" w:firstRowFirstColumn="0" w:firstRowLastColumn="0" w:lastRowFirstColumn="0" w:lastRowLastColumn="0"/>
            </w:pPr>
            <w:r>
              <w:t>National Electricity Rules</w:t>
            </w:r>
          </w:p>
        </w:tc>
      </w:tr>
      <w:tr w:rsidR="0018724D" w:rsidRPr="00EC3844" w:rsidDel="003F0B13" w14:paraId="5512DD12"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2711E94F" w14:textId="4FB7D72D" w:rsidR="0018724D" w:rsidDel="003F0B13" w:rsidRDefault="0018724D" w:rsidP="00B655C7">
            <w:pPr>
              <w:pStyle w:val="TableText"/>
            </w:pPr>
            <w:r>
              <w:t>NSP</w:t>
            </w:r>
          </w:p>
        </w:tc>
        <w:tc>
          <w:tcPr>
            <w:tcW w:w="6855" w:type="dxa"/>
          </w:tcPr>
          <w:p w14:paraId="7530329E" w14:textId="3FF7BABF" w:rsidR="0018724D" w:rsidDel="003F0B13" w:rsidRDefault="0018724D" w:rsidP="0018724D">
            <w:pPr>
              <w:pStyle w:val="TableText"/>
              <w:cnfStyle w:val="000000000000" w:firstRow="0" w:lastRow="0" w:firstColumn="0" w:lastColumn="0" w:oddVBand="0" w:evenVBand="0" w:oddHBand="0" w:evenHBand="0" w:firstRowFirstColumn="0" w:firstRowLastColumn="0" w:lastRowFirstColumn="0" w:lastRowLastColumn="0"/>
            </w:pPr>
            <w:r>
              <w:t xml:space="preserve">Network Service Provider (includes a TNSP and, where a generating system is connected to a distribution network, a Distribution Network Service Provider) </w:t>
            </w:r>
          </w:p>
        </w:tc>
      </w:tr>
      <w:tr w:rsidR="00172CE3" w:rsidRPr="00EC3844" w14:paraId="356D5829"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6F8A71EA" w14:textId="77777777" w:rsidR="00172CE3" w:rsidRDefault="00172CE3" w:rsidP="00B655C7">
            <w:pPr>
              <w:pStyle w:val="TableText"/>
            </w:pPr>
            <w:r>
              <w:t>OEL</w:t>
            </w:r>
          </w:p>
        </w:tc>
        <w:tc>
          <w:tcPr>
            <w:tcW w:w="6855" w:type="dxa"/>
          </w:tcPr>
          <w:p w14:paraId="2D41191E" w14:textId="2D4C7BCB" w:rsidR="00172CE3" w:rsidRDefault="00AD7BEE" w:rsidP="00B655C7">
            <w:pPr>
              <w:pStyle w:val="TableText"/>
              <w:cnfStyle w:val="000000000000" w:firstRow="0" w:lastRow="0" w:firstColumn="0" w:lastColumn="0" w:oddVBand="0" w:evenVBand="0" w:oddHBand="0" w:evenHBand="0" w:firstRowFirstColumn="0" w:firstRowLastColumn="0" w:lastRowFirstColumn="0" w:lastRowLastColumn="0"/>
            </w:pPr>
            <w:r>
              <w:rPr>
                <w:szCs w:val="22"/>
              </w:rPr>
              <w:t>O</w:t>
            </w:r>
            <w:r w:rsidR="00172CE3">
              <w:rPr>
                <w:szCs w:val="22"/>
              </w:rPr>
              <w:t>ver</w:t>
            </w:r>
            <w:r w:rsidR="00172CE3" w:rsidRPr="00971F12">
              <w:rPr>
                <w:szCs w:val="22"/>
              </w:rPr>
              <w:t>-excitation limiter</w:t>
            </w:r>
          </w:p>
        </w:tc>
      </w:tr>
      <w:tr w:rsidR="007C467D" w:rsidRPr="00EC3844" w14:paraId="15AA9845"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338BE7A2" w14:textId="26AA88F3" w:rsidR="007C467D" w:rsidRDefault="00010EBA" w:rsidP="000A1877">
            <w:pPr>
              <w:pStyle w:val="TableText"/>
            </w:pPr>
            <w:r>
              <w:t>PSCAD™/EMTDC™</w:t>
            </w:r>
          </w:p>
        </w:tc>
        <w:tc>
          <w:tcPr>
            <w:tcW w:w="6855" w:type="dxa"/>
          </w:tcPr>
          <w:p w14:paraId="19420AF2" w14:textId="19061FBD" w:rsidR="007C467D" w:rsidRDefault="007C467D" w:rsidP="007C467D">
            <w:pPr>
              <w:pStyle w:val="TableText"/>
              <w:cnfStyle w:val="000000000000" w:firstRow="0" w:lastRow="0" w:firstColumn="0" w:lastColumn="0" w:oddVBand="0" w:evenVBand="0" w:oddHBand="0" w:evenHBand="0" w:firstRowFirstColumn="0" w:firstRowLastColumn="0" w:lastRowFirstColumn="0" w:lastRowLastColumn="0"/>
              <w:rPr>
                <w:szCs w:val="22"/>
              </w:rPr>
            </w:pPr>
            <w:r>
              <w:rPr>
                <w:szCs w:val="22"/>
              </w:rPr>
              <w:t>Power System Computer Aided Design/Electromagnetic Transient with Direct Current</w:t>
            </w:r>
          </w:p>
        </w:tc>
      </w:tr>
      <w:tr w:rsidR="00172CE3" w:rsidRPr="00EC3844" w14:paraId="77F8CDE4"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3EDBE294" w14:textId="77777777" w:rsidR="00172CE3" w:rsidRDefault="00172CE3" w:rsidP="00B655C7">
            <w:pPr>
              <w:pStyle w:val="TableText"/>
            </w:pPr>
            <w:r>
              <w:t>PSS</w:t>
            </w:r>
          </w:p>
        </w:tc>
        <w:tc>
          <w:tcPr>
            <w:tcW w:w="6855" w:type="dxa"/>
          </w:tcPr>
          <w:p w14:paraId="14901EC3" w14:textId="77777777" w:rsidR="00172CE3" w:rsidRDefault="00172CE3" w:rsidP="00B655C7">
            <w:pPr>
              <w:pStyle w:val="TableText"/>
              <w:cnfStyle w:val="000000000000" w:firstRow="0" w:lastRow="0" w:firstColumn="0" w:lastColumn="0" w:oddVBand="0" w:evenVBand="0" w:oddHBand="0" w:evenHBand="0" w:firstRowFirstColumn="0" w:firstRowLastColumn="0" w:lastRowFirstColumn="0" w:lastRowLastColumn="0"/>
            </w:pPr>
            <w:r>
              <w:t>Power System Stabiliser</w:t>
            </w:r>
          </w:p>
        </w:tc>
      </w:tr>
      <w:tr w:rsidR="00172CE3" w:rsidRPr="00EC3844" w14:paraId="74880316"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1EFFA6BB" w14:textId="77777777" w:rsidR="00172CE3" w:rsidRDefault="00172CE3" w:rsidP="00B655C7">
            <w:pPr>
              <w:pStyle w:val="TableText"/>
            </w:pPr>
            <w:r>
              <w:t>PSS®E</w:t>
            </w:r>
          </w:p>
        </w:tc>
        <w:tc>
          <w:tcPr>
            <w:tcW w:w="6855" w:type="dxa"/>
          </w:tcPr>
          <w:p w14:paraId="50AC13FF" w14:textId="77777777" w:rsidR="00172CE3" w:rsidRDefault="00172CE3" w:rsidP="00B655C7">
            <w:pPr>
              <w:pStyle w:val="TableText"/>
              <w:cnfStyle w:val="000000000000" w:firstRow="0" w:lastRow="0" w:firstColumn="0" w:lastColumn="0" w:oddVBand="0" w:evenVBand="0" w:oddHBand="0" w:evenHBand="0" w:firstRowFirstColumn="0" w:firstRowLastColumn="0" w:lastRowFirstColumn="0" w:lastRowLastColumn="0"/>
            </w:pPr>
            <w:r>
              <w:t>Power System Simulator for Engineering software</w:t>
            </w:r>
          </w:p>
        </w:tc>
      </w:tr>
      <w:tr w:rsidR="003E6B61" w:rsidRPr="00EC3844" w14:paraId="36E5DAC2"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0A355747" w14:textId="07D0C3A5" w:rsidR="003E6B61" w:rsidRDefault="003E6B61" w:rsidP="00B655C7">
            <w:pPr>
              <w:pStyle w:val="TableText"/>
            </w:pPr>
            <w:r>
              <w:t>RMS</w:t>
            </w:r>
          </w:p>
        </w:tc>
        <w:tc>
          <w:tcPr>
            <w:tcW w:w="6855" w:type="dxa"/>
          </w:tcPr>
          <w:p w14:paraId="3B61EDA0" w14:textId="55DC43A0" w:rsidR="003E6B61" w:rsidRDefault="00A92B29" w:rsidP="00B655C7">
            <w:pPr>
              <w:pStyle w:val="TableText"/>
              <w:cnfStyle w:val="000000000000" w:firstRow="0" w:lastRow="0" w:firstColumn="0" w:lastColumn="0" w:oddVBand="0" w:evenVBand="0" w:oddHBand="0" w:evenHBand="0" w:firstRowFirstColumn="0" w:firstRowLastColumn="0" w:lastRowFirstColumn="0" w:lastRowLastColumn="0"/>
            </w:pPr>
            <w:r>
              <w:t>R</w:t>
            </w:r>
            <w:r w:rsidRPr="00A92B29">
              <w:t xml:space="preserve">oot </w:t>
            </w:r>
            <w:r>
              <w:t>Mean S</w:t>
            </w:r>
            <w:r w:rsidRPr="00A92B29">
              <w:t>quare</w:t>
            </w:r>
          </w:p>
        </w:tc>
      </w:tr>
      <w:tr w:rsidR="00E17A11" w:rsidRPr="00EC3844" w14:paraId="517D368A"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6E1D0D7F" w14:textId="66FB9EA6" w:rsidR="00E17A11" w:rsidRDefault="00E17A11" w:rsidP="00B655C7">
            <w:pPr>
              <w:pStyle w:val="TableText"/>
            </w:pPr>
            <w:r>
              <w:t>RUG</w:t>
            </w:r>
          </w:p>
        </w:tc>
        <w:tc>
          <w:tcPr>
            <w:tcW w:w="6855" w:type="dxa"/>
          </w:tcPr>
          <w:p w14:paraId="6B9BC263" w14:textId="03E4D963" w:rsidR="00E17A11" w:rsidRDefault="00E17A11" w:rsidP="00B655C7">
            <w:pPr>
              <w:pStyle w:val="TableText"/>
              <w:cnfStyle w:val="000000000000" w:firstRow="0" w:lastRow="0" w:firstColumn="0" w:lastColumn="0" w:oddVBand="0" w:evenVBand="0" w:oddHBand="0" w:evenHBand="0" w:firstRowFirstColumn="0" w:firstRowLastColumn="0" w:lastRowFirstColumn="0" w:lastRowLastColumn="0"/>
            </w:pPr>
            <w:r>
              <w:t>Releasable User Guide</w:t>
            </w:r>
          </w:p>
        </w:tc>
      </w:tr>
      <w:tr w:rsidR="00172CE3" w:rsidRPr="00EC3844" w14:paraId="72D8757B"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65680C8F" w14:textId="77777777" w:rsidR="00172CE3" w:rsidRDefault="00172CE3" w:rsidP="00B655C7">
            <w:pPr>
              <w:pStyle w:val="TableText"/>
            </w:pPr>
            <w:r>
              <w:t>STATCOM</w:t>
            </w:r>
          </w:p>
        </w:tc>
        <w:tc>
          <w:tcPr>
            <w:tcW w:w="6855" w:type="dxa"/>
          </w:tcPr>
          <w:p w14:paraId="63B6B206" w14:textId="77777777" w:rsidR="00172CE3" w:rsidRDefault="00172CE3" w:rsidP="00B655C7">
            <w:pPr>
              <w:pStyle w:val="TableText"/>
              <w:cnfStyle w:val="000000000000" w:firstRow="0" w:lastRow="0" w:firstColumn="0" w:lastColumn="0" w:oddVBand="0" w:evenVBand="0" w:oddHBand="0" w:evenHBand="0" w:firstRowFirstColumn="0" w:firstRowLastColumn="0" w:lastRowFirstColumn="0" w:lastRowLastColumn="0"/>
            </w:pPr>
            <w:r>
              <w:t>Static synchronous compensator</w:t>
            </w:r>
          </w:p>
        </w:tc>
      </w:tr>
      <w:tr w:rsidR="00172CE3" w:rsidRPr="00EC3844" w14:paraId="3DF904AB"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751FDFB3" w14:textId="77777777" w:rsidR="00172CE3" w:rsidRDefault="00172CE3" w:rsidP="00B655C7">
            <w:pPr>
              <w:pStyle w:val="TableText"/>
            </w:pPr>
            <w:r>
              <w:t>SVC</w:t>
            </w:r>
          </w:p>
        </w:tc>
        <w:tc>
          <w:tcPr>
            <w:tcW w:w="6855" w:type="dxa"/>
          </w:tcPr>
          <w:p w14:paraId="62D5C525" w14:textId="77777777" w:rsidR="00172CE3" w:rsidRDefault="00172CE3" w:rsidP="00B655C7">
            <w:pPr>
              <w:pStyle w:val="TableText"/>
              <w:cnfStyle w:val="000000000000" w:firstRow="0" w:lastRow="0" w:firstColumn="0" w:lastColumn="0" w:oddVBand="0" w:evenVBand="0" w:oddHBand="0" w:evenHBand="0" w:firstRowFirstColumn="0" w:firstRowLastColumn="0" w:lastRowFirstColumn="0" w:lastRowLastColumn="0"/>
            </w:pPr>
            <w:r>
              <w:t>Static VAR compensator</w:t>
            </w:r>
          </w:p>
        </w:tc>
      </w:tr>
      <w:tr w:rsidR="00172CE3" w:rsidRPr="00EC3844" w14:paraId="630671F0"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1534E100" w14:textId="77777777" w:rsidR="00172CE3" w:rsidRDefault="00172CE3" w:rsidP="00B655C7">
            <w:pPr>
              <w:pStyle w:val="TableText"/>
            </w:pPr>
            <w:r>
              <w:t>TNSP</w:t>
            </w:r>
          </w:p>
        </w:tc>
        <w:tc>
          <w:tcPr>
            <w:tcW w:w="6855" w:type="dxa"/>
          </w:tcPr>
          <w:p w14:paraId="28A87E6A" w14:textId="77777777" w:rsidR="00172CE3" w:rsidRDefault="00172CE3" w:rsidP="00B655C7">
            <w:pPr>
              <w:pStyle w:val="TableText"/>
              <w:cnfStyle w:val="000000000000" w:firstRow="0" w:lastRow="0" w:firstColumn="0" w:lastColumn="0" w:oddVBand="0" w:evenVBand="0" w:oddHBand="0" w:evenHBand="0" w:firstRowFirstColumn="0" w:firstRowLastColumn="0" w:lastRowFirstColumn="0" w:lastRowLastColumn="0"/>
            </w:pPr>
            <w:r>
              <w:t>Transmission Network Service Provider</w:t>
            </w:r>
          </w:p>
        </w:tc>
      </w:tr>
      <w:tr w:rsidR="00172CE3" w:rsidRPr="00EC3844" w14:paraId="2435B2EF"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094DDE54" w14:textId="77777777" w:rsidR="00172CE3" w:rsidRDefault="00172CE3" w:rsidP="00B655C7">
            <w:pPr>
              <w:pStyle w:val="TableText"/>
            </w:pPr>
            <w:r>
              <w:t>UEL</w:t>
            </w:r>
          </w:p>
        </w:tc>
        <w:tc>
          <w:tcPr>
            <w:tcW w:w="6855" w:type="dxa"/>
          </w:tcPr>
          <w:p w14:paraId="0B5703B3" w14:textId="29F985D1" w:rsidR="00172CE3" w:rsidRDefault="00AD7BEE" w:rsidP="00B655C7">
            <w:pPr>
              <w:pStyle w:val="TableText"/>
              <w:cnfStyle w:val="000000000000" w:firstRow="0" w:lastRow="0" w:firstColumn="0" w:lastColumn="0" w:oddVBand="0" w:evenVBand="0" w:oddHBand="0" w:evenHBand="0" w:firstRowFirstColumn="0" w:firstRowLastColumn="0" w:lastRowFirstColumn="0" w:lastRowLastColumn="0"/>
            </w:pPr>
            <w:r>
              <w:rPr>
                <w:szCs w:val="22"/>
              </w:rPr>
              <w:t>U</w:t>
            </w:r>
            <w:r w:rsidR="00172CE3" w:rsidRPr="00971F12">
              <w:rPr>
                <w:szCs w:val="22"/>
              </w:rPr>
              <w:t>nder-excitation limiter</w:t>
            </w:r>
          </w:p>
        </w:tc>
      </w:tr>
      <w:tr w:rsidR="003E6B61" w:rsidRPr="00EC3844" w14:paraId="5C523625" w14:textId="77777777" w:rsidTr="00B655C7">
        <w:tc>
          <w:tcPr>
            <w:cnfStyle w:val="001000000000" w:firstRow="0" w:lastRow="0" w:firstColumn="1" w:lastColumn="0" w:oddVBand="0" w:evenVBand="0" w:oddHBand="0" w:evenHBand="0" w:firstRowFirstColumn="0" w:firstRowLastColumn="0" w:lastRowFirstColumn="0" w:lastRowLastColumn="0"/>
            <w:tcW w:w="2329" w:type="dxa"/>
          </w:tcPr>
          <w:p w14:paraId="6C807256" w14:textId="627F76B0" w:rsidR="003E6B61" w:rsidRDefault="00E17A11" w:rsidP="00B655C7">
            <w:pPr>
              <w:pStyle w:val="TableText"/>
            </w:pPr>
            <w:r>
              <w:t>Var</w:t>
            </w:r>
          </w:p>
        </w:tc>
        <w:tc>
          <w:tcPr>
            <w:tcW w:w="6855" w:type="dxa"/>
          </w:tcPr>
          <w:p w14:paraId="16AF40B6" w14:textId="66EE24D8" w:rsidR="003E6B61" w:rsidRDefault="00A92B29" w:rsidP="00B655C7">
            <w:pPr>
              <w:pStyle w:val="TableText"/>
              <w:cnfStyle w:val="000000000000" w:firstRow="0" w:lastRow="0" w:firstColumn="0" w:lastColumn="0" w:oddVBand="0" w:evenVBand="0" w:oddHBand="0" w:evenHBand="0" w:firstRowFirstColumn="0" w:firstRowLastColumn="0" w:lastRowFirstColumn="0" w:lastRowLastColumn="0"/>
              <w:rPr>
                <w:szCs w:val="22"/>
              </w:rPr>
            </w:pPr>
            <w:r w:rsidRPr="00A92B29">
              <w:t>Volt-ampere rea</w:t>
            </w:r>
            <w:r w:rsidR="00E17A11">
              <w:t>c</w:t>
            </w:r>
            <w:r w:rsidRPr="00A92B29">
              <w:t>tive</w:t>
            </w:r>
          </w:p>
        </w:tc>
      </w:tr>
      <w:bookmarkEnd w:id="0"/>
      <w:bookmarkEnd w:id="1"/>
    </w:tbl>
    <w:p w14:paraId="32C9678C" w14:textId="77777777" w:rsidR="00172CE3" w:rsidRDefault="00172CE3" w:rsidP="00172CE3">
      <w:pPr>
        <w:pStyle w:val="BodyText"/>
      </w:pPr>
    </w:p>
    <w:sectPr w:rsidR="00172CE3" w:rsidSect="001A1606">
      <w:headerReference w:type="default" r:id="rId16"/>
      <w:footerReference w:type="default" r:id="rId17"/>
      <w:pgSz w:w="11906" w:h="16838" w:code="9"/>
      <w:pgMar w:top="1871" w:right="1361" w:bottom="1871" w:left="1361" w:header="1021"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E84A4A" w16cid:durableId="1E849BC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CAB531" w14:textId="77777777" w:rsidR="00042088" w:rsidRDefault="00042088" w:rsidP="00710277">
      <w:pPr>
        <w:spacing w:after="0" w:line="240" w:lineRule="auto"/>
      </w:pPr>
      <w:r>
        <w:separator/>
      </w:r>
    </w:p>
  </w:endnote>
  <w:endnote w:type="continuationSeparator" w:id="0">
    <w:p w14:paraId="5B2B1C7F" w14:textId="77777777" w:rsidR="00042088" w:rsidRDefault="00042088"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8EB05" w14:textId="77777777" w:rsidR="00BD3949" w:rsidRDefault="00BD3949" w:rsidP="00734044">
    <w:pPr>
      <w:pStyle w:val="BodyText"/>
    </w:pPr>
    <w:r>
      <w:rPr>
        <w:noProof/>
        <w:lang w:eastAsia="en-AU"/>
      </w:rPr>
      <w:drawing>
        <wp:anchor distT="0" distB="0" distL="114300" distR="114300" simplePos="0" relativeHeight="251730432" behindDoc="1" locked="0" layoutInCell="1" allowOverlap="1" wp14:anchorId="7FCB019B" wp14:editId="2A099BB5">
          <wp:simplePos x="0" y="0"/>
          <wp:positionH relativeFrom="margin">
            <wp:posOffset>-867410</wp:posOffset>
          </wp:positionH>
          <wp:positionV relativeFrom="page">
            <wp:posOffset>8357161</wp:posOffset>
          </wp:positionV>
          <wp:extent cx="7566660" cy="1104900"/>
          <wp:effectExtent l="0" t="0" r="0" b="0"/>
          <wp:wrapNone/>
          <wp:docPr id="452" name="Pictur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104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27360" behindDoc="1" locked="0" layoutInCell="1" allowOverlap="1" wp14:anchorId="4DA74718" wp14:editId="255F437B">
          <wp:simplePos x="0" y="0"/>
          <wp:positionH relativeFrom="page">
            <wp:posOffset>0</wp:posOffset>
          </wp:positionH>
          <wp:positionV relativeFrom="page">
            <wp:posOffset>9646285</wp:posOffset>
          </wp:positionV>
          <wp:extent cx="7560000" cy="1047600"/>
          <wp:effectExtent l="0" t="0" r="3175" b="635"/>
          <wp:wrapNone/>
          <wp:docPr id="453" name="Picture 453"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5B4F0" w14:textId="4EF92F61" w:rsidR="00BD3949" w:rsidRPr="00734044" w:rsidRDefault="00BD3949" w:rsidP="00734044">
    <w:pPr>
      <w:pStyle w:val="Footer"/>
    </w:pPr>
    <w:r w:rsidRPr="00734044">
      <w:t>© AEMO</w:t>
    </w:r>
    <w:r>
      <w:t xml:space="preserve"> </w:t>
    </w:r>
    <w:r w:rsidRPr="009E3B38">
      <w:fldChar w:fldCharType="begin"/>
    </w:r>
    <w:r w:rsidRPr="009E3B38">
      <w:instrText xml:space="preserve"> PRINTDATE  \@ "yyyy" \* MERGEFORMAT </w:instrText>
    </w:r>
    <w:r w:rsidRPr="009E3B38">
      <w:fldChar w:fldCharType="separate"/>
    </w:r>
    <w:r>
      <w:rPr>
        <w:noProof/>
      </w:rPr>
      <w:t>2018</w:t>
    </w:r>
    <w:r w:rsidRPr="009E3B38">
      <w:fldChar w:fldCharType="end"/>
    </w:r>
    <w:r w:rsidRPr="00734044">
      <w:tab/>
    </w:r>
    <w:r w:rsidRPr="00734044">
      <w:tab/>
    </w:r>
    <w:r w:rsidRPr="00734044">
      <w:fldChar w:fldCharType="begin"/>
    </w:r>
    <w:r w:rsidRPr="00734044">
      <w:instrText xml:space="preserve"> PAGE  </w:instrText>
    </w:r>
    <w:r w:rsidRPr="00734044">
      <w:fldChar w:fldCharType="separate"/>
    </w:r>
    <w:r w:rsidR="003A07DC">
      <w:rPr>
        <w:noProof/>
      </w:rPr>
      <w:t>15</w:t>
    </w:r>
    <w:r w:rsidRPr="007340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89F73" w14:textId="77777777" w:rsidR="00042088" w:rsidRPr="005032D6" w:rsidRDefault="00042088" w:rsidP="00710277">
      <w:pPr>
        <w:spacing w:after="0" w:line="240" w:lineRule="auto"/>
      </w:pPr>
      <w:r w:rsidRPr="005032D6">
        <w:separator/>
      </w:r>
    </w:p>
  </w:footnote>
  <w:footnote w:type="continuationSeparator" w:id="0">
    <w:p w14:paraId="466780D8" w14:textId="77777777" w:rsidR="00042088" w:rsidRDefault="00042088" w:rsidP="00710277">
      <w:pPr>
        <w:spacing w:after="0" w:line="240" w:lineRule="auto"/>
      </w:pPr>
      <w:r>
        <w:continuationSeparator/>
      </w:r>
    </w:p>
  </w:footnote>
  <w:footnote w:id="1">
    <w:p w14:paraId="58B48FE1" w14:textId="7DD5E345" w:rsidR="00BD3949" w:rsidRDefault="00BD3949">
      <w:pPr>
        <w:pStyle w:val="FootnoteText"/>
      </w:pPr>
      <w:r>
        <w:rPr>
          <w:rStyle w:val="FootnoteReference"/>
        </w:rPr>
        <w:footnoteRef/>
      </w:r>
      <w:r>
        <w:t xml:space="preserve"> See paragraph 8 of the definition of releasable user guide.</w:t>
      </w:r>
    </w:p>
  </w:footnote>
  <w:footnote w:id="2">
    <w:p w14:paraId="0C976D2C" w14:textId="12EC92B5" w:rsidR="00BD3949" w:rsidRDefault="00BD3949" w:rsidP="00172CE3">
      <w:pPr>
        <w:pStyle w:val="FootnoteText"/>
      </w:pPr>
      <w:r>
        <w:rPr>
          <w:rStyle w:val="FootnoteReference"/>
        </w:rPr>
        <w:footnoteRef/>
      </w:r>
      <w:r>
        <w:t xml:space="preserve"> Clause S5.2.4(d) of the NER requires updates to be provided after commissioning tests or other tests, when the Generator becomes aware that the information is incomplete, inaccurate or out of date, or on request from AEMO or the NSP where either considers the information is incomplete, inaccurate or out of date. </w:t>
      </w:r>
    </w:p>
  </w:footnote>
  <w:footnote w:id="3">
    <w:p w14:paraId="73BC1C85" w14:textId="489B763A" w:rsidR="00BD3949" w:rsidRDefault="00BD3949">
      <w:pPr>
        <w:pStyle w:val="FootnoteText"/>
      </w:pPr>
      <w:r>
        <w:rPr>
          <w:rStyle w:val="FootnoteReference"/>
        </w:rPr>
        <w:footnoteRef/>
      </w:r>
      <w:r>
        <w:t xml:space="preserve"> Note that the items in this table reflect the content of paragraph 7 </w:t>
      </w:r>
      <w:r w:rsidRPr="00DC66A3">
        <w:t>of the definition of releasable user guide</w:t>
      </w:r>
      <w:r>
        <w:t>.</w:t>
      </w:r>
    </w:p>
  </w:footnote>
  <w:footnote w:id="4">
    <w:p w14:paraId="36126B99" w14:textId="0B78DB75" w:rsidR="00BD3949" w:rsidRDefault="00BD3949">
      <w:pPr>
        <w:pStyle w:val="FootnoteText"/>
      </w:pPr>
      <w:r>
        <w:rPr>
          <w:rStyle w:val="FootnoteReference"/>
        </w:rPr>
        <w:footnoteRef/>
      </w:r>
      <w:r>
        <w:t xml:space="preserve"> </w:t>
      </w:r>
      <w:r w:rsidRPr="006751DD">
        <w:t>If any event has occurred multiple times, please specify all dates and note updates.</w:t>
      </w:r>
    </w:p>
  </w:footnote>
  <w:footnote w:id="5">
    <w:p w14:paraId="0D8BD156" w14:textId="71848BAB" w:rsidR="00BD3949" w:rsidRDefault="00BD3949">
      <w:pPr>
        <w:pStyle w:val="FootnoteText"/>
      </w:pPr>
      <w:r>
        <w:rPr>
          <w:rStyle w:val="FootnoteReference"/>
        </w:rPr>
        <w:footnoteRef/>
      </w:r>
      <w:r>
        <w:t xml:space="preserve"> Only relevant for an update where the generating system is being altered.</w:t>
      </w:r>
    </w:p>
  </w:footnote>
  <w:footnote w:id="6">
    <w:p w14:paraId="71770BDB" w14:textId="18150283" w:rsidR="00BD3949" w:rsidRDefault="00BD3949">
      <w:pPr>
        <w:pStyle w:val="FootnoteText"/>
      </w:pPr>
      <w:r>
        <w:rPr>
          <w:rStyle w:val="FootnoteReference"/>
        </w:rPr>
        <w:footnoteRef/>
      </w:r>
      <w:r>
        <w:t xml:space="preserve"> </w:t>
      </w:r>
      <w:r w:rsidRPr="006751DD">
        <w:t>Only relevant for an update</w:t>
      </w:r>
      <w:r>
        <w:t xml:space="preserve"> where the generating system is being altered.</w:t>
      </w:r>
    </w:p>
  </w:footnote>
  <w:footnote w:id="7">
    <w:p w14:paraId="447BBF4C" w14:textId="4AC4C3A9" w:rsidR="00BD3949" w:rsidRDefault="00BD3949">
      <w:pPr>
        <w:pStyle w:val="FootnoteText"/>
      </w:pPr>
      <w:r>
        <w:rPr>
          <w:rStyle w:val="FootnoteReference"/>
        </w:rPr>
        <w:footnoteRef/>
      </w:r>
      <w:r>
        <w:t xml:space="preserve"> See paragraphs 1,2 3 and 5 of the definition of releasable user guide.</w:t>
      </w:r>
    </w:p>
  </w:footnote>
  <w:footnote w:id="8">
    <w:p w14:paraId="7238E274" w14:textId="2DE30021" w:rsidR="00BD3949" w:rsidRDefault="00BD3949">
      <w:pPr>
        <w:pStyle w:val="FootnoteText"/>
      </w:pPr>
      <w:r>
        <w:rPr>
          <w:rStyle w:val="FootnoteReference"/>
        </w:rPr>
        <w:footnoteRef/>
      </w:r>
      <w:r>
        <w:t xml:space="preserve">  T</w:t>
      </w:r>
      <w:r w:rsidRPr="001F3175">
        <w:t>his i</w:t>
      </w:r>
      <w:r>
        <w:t>s how, typically, wind farm</w:t>
      </w:r>
      <w:r w:rsidRPr="001F3175">
        <w:t>s are represented</w:t>
      </w:r>
    </w:p>
  </w:footnote>
  <w:footnote w:id="9">
    <w:p w14:paraId="2843F41F" w14:textId="678EB342" w:rsidR="00BD3949" w:rsidRDefault="00BD3949" w:rsidP="00172CE3">
      <w:pPr>
        <w:pStyle w:val="FootnoteText"/>
      </w:pPr>
      <w:r>
        <w:rPr>
          <w:rStyle w:val="FootnoteReference"/>
        </w:rPr>
        <w:footnoteRef/>
      </w:r>
      <w:r>
        <w:t xml:space="preserve"> R</w:t>
      </w:r>
      <w:r w:rsidRPr="00971F12">
        <w:t xml:space="preserve">efer to </w:t>
      </w:r>
      <w:hyperlink r:id="rId1" w:history="1">
        <w:r w:rsidRPr="00734FCC">
          <w:rPr>
            <w:rStyle w:val="Hyperlink"/>
            <w:rFonts w:ascii="Arial" w:hAnsi="Arial"/>
            <w:sz w:val="14"/>
            <w:szCs w:val="20"/>
          </w:rPr>
          <w:t>http://aemo.com.au/Electricity/National-Electricity-Market-NEM/Network-connections/Modelling-requirements</w:t>
        </w:r>
      </w:hyperlink>
    </w:p>
  </w:footnote>
  <w:footnote w:id="10">
    <w:p w14:paraId="38C8A1D5" w14:textId="37D8BA96" w:rsidR="00BD3949" w:rsidRDefault="00BD3949">
      <w:pPr>
        <w:pStyle w:val="FootnoteText"/>
      </w:pPr>
      <w:r>
        <w:rPr>
          <w:rStyle w:val="FootnoteReference"/>
        </w:rPr>
        <w:footnoteRef/>
      </w:r>
      <w:r>
        <w:t xml:space="preserve"> See paragraph 2 of the definition of releasable user guide.</w:t>
      </w:r>
    </w:p>
  </w:footnote>
  <w:footnote w:id="11">
    <w:p w14:paraId="51F91982" w14:textId="7E8ACA65" w:rsidR="00BD3949" w:rsidRDefault="00BD3949" w:rsidP="00172CE3">
      <w:pPr>
        <w:pStyle w:val="FootnoteText"/>
      </w:pPr>
      <w:r>
        <w:rPr>
          <w:rStyle w:val="FootnoteReference"/>
        </w:rPr>
        <w:footnoteRef/>
      </w:r>
      <w:r>
        <w:t xml:space="preserve"> </w:t>
      </w:r>
      <w:r w:rsidRPr="00971F12">
        <w:t xml:space="preserve">This information relates to the Model characteristics that are not necessary for typical power system studies, as required by the </w:t>
      </w:r>
      <w:r>
        <w:t>Power</w:t>
      </w:r>
      <w:r w:rsidRPr="00971F12">
        <w:t xml:space="preserve"> System Model Guidelines, or has been agreed with the relevant </w:t>
      </w:r>
      <w:r>
        <w:t xml:space="preserve">NSP </w:t>
      </w:r>
      <w:r w:rsidRPr="00971F12">
        <w:t>and AEMO.</w:t>
      </w:r>
    </w:p>
  </w:footnote>
  <w:footnote w:id="12">
    <w:p w14:paraId="782E8D25" w14:textId="1BE131C0" w:rsidR="00BD3949" w:rsidRDefault="00BD3949">
      <w:pPr>
        <w:pStyle w:val="FootnoteText"/>
      </w:pPr>
      <w:r>
        <w:rPr>
          <w:rStyle w:val="FootnoteReference"/>
        </w:rPr>
        <w:footnoteRef/>
      </w:r>
      <w:r>
        <w:t xml:space="preserve"> See paragraph 3 of the definition of releasable user guide.</w:t>
      </w:r>
    </w:p>
  </w:footnote>
  <w:footnote w:id="13">
    <w:p w14:paraId="5C547EAB" w14:textId="7961625D" w:rsidR="00BD3949" w:rsidRDefault="00BD3949" w:rsidP="00172CE3">
      <w:pPr>
        <w:pStyle w:val="FootnoteText"/>
      </w:pPr>
      <w:r>
        <w:rPr>
          <w:rStyle w:val="FootnoteReference"/>
        </w:rPr>
        <w:footnoteRef/>
      </w:r>
      <w:r>
        <w:t xml:space="preserve"> </w:t>
      </w:r>
      <w:r w:rsidRPr="00971F12">
        <w:t xml:space="preserve">For example, if the software product is </w:t>
      </w:r>
      <w:r>
        <w:t>PSS®E,</w:t>
      </w:r>
      <w:r w:rsidRPr="00971F12">
        <w:t xml:space="preserve"> this will be the object code version of the Model (e.g. “xmodel.obj”).</w:t>
      </w:r>
    </w:p>
  </w:footnote>
  <w:footnote w:id="14">
    <w:p w14:paraId="1F5971B6" w14:textId="2D836FEA" w:rsidR="00BD3949" w:rsidRDefault="00BD3949">
      <w:pPr>
        <w:pStyle w:val="FootnoteText"/>
      </w:pPr>
      <w:r>
        <w:rPr>
          <w:rStyle w:val="FootnoteReference"/>
        </w:rPr>
        <w:footnoteRef/>
      </w:r>
      <w:r>
        <w:t xml:space="preserve"> Generators</w:t>
      </w:r>
      <w:r w:rsidRPr="00DD50CE">
        <w:t xml:space="preserve"> </w:t>
      </w:r>
      <w:r>
        <w:t xml:space="preserve">must </w:t>
      </w:r>
      <w:r w:rsidRPr="00DD50CE">
        <w:t>provide documentation of the minimum design value of the weighted SCR at the generating unit HV terminals for asynchronous generation technologies</w:t>
      </w:r>
      <w:r>
        <w:t>, HVDC links</w:t>
      </w:r>
      <w:r w:rsidRPr="00DD50CE">
        <w:t xml:space="preserve"> and dynamic reactive support plant</w:t>
      </w:r>
      <w:r w:rsidR="00AC3DC7">
        <w:t>.</w:t>
      </w:r>
    </w:p>
  </w:footnote>
  <w:footnote w:id="15">
    <w:p w14:paraId="45E0953B" w14:textId="096338BD" w:rsidR="00BD3949" w:rsidRDefault="00BD3949">
      <w:pPr>
        <w:pStyle w:val="FootnoteText"/>
      </w:pPr>
      <w:r>
        <w:rPr>
          <w:rStyle w:val="FootnoteReference"/>
        </w:rPr>
        <w:footnoteRef/>
      </w:r>
      <w:r>
        <w:t xml:space="preserve"> See paragraphs 1 and 2 of the definition of releasable user guide.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37464" w14:textId="77777777" w:rsidR="00BD3949" w:rsidRDefault="00BD3949" w:rsidP="00BD6C4C">
    <w:pPr>
      <w:pStyle w:val="Header"/>
    </w:pPr>
    <w:r>
      <w:drawing>
        <wp:anchor distT="0" distB="0" distL="114300" distR="114300" simplePos="0" relativeHeight="251725312" behindDoc="1" locked="0" layoutInCell="1" allowOverlap="1" wp14:anchorId="4E638A63" wp14:editId="5BC0CD15">
          <wp:simplePos x="0" y="0"/>
          <wp:positionH relativeFrom="page">
            <wp:posOffset>0</wp:posOffset>
          </wp:positionH>
          <wp:positionV relativeFrom="page">
            <wp:posOffset>420815</wp:posOffset>
          </wp:positionV>
          <wp:extent cx="7560000" cy="2689200"/>
          <wp:effectExtent l="0" t="0" r="3175"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68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BD3949" w14:paraId="12095A9D" w14:textId="77777777" w:rsidTr="005032D6">
      <w:trPr>
        <w:trHeight w:hRule="exact" w:val="4961"/>
      </w:trPr>
      <w:tc>
        <w:tcPr>
          <w:tcW w:w="9400" w:type="dxa"/>
        </w:tcPr>
        <w:p w14:paraId="3554D202" w14:textId="77777777" w:rsidR="00BD3949" w:rsidRDefault="00BD3949" w:rsidP="00BD6C4C">
          <w:pPr>
            <w:pStyle w:val="Header"/>
          </w:pPr>
        </w:p>
      </w:tc>
    </w:tr>
  </w:tbl>
  <w:p w14:paraId="0BE6023E" w14:textId="77777777" w:rsidR="00BD3949" w:rsidRPr="00D34E41" w:rsidRDefault="00BD3949" w:rsidP="00BD6C4C">
    <w:pPr>
      <w:pStyle w:val="Header"/>
    </w:pPr>
    <w:r w:rsidRPr="003F7E5C">
      <mc:AlternateContent>
        <mc:Choice Requires="wps">
          <w:drawing>
            <wp:anchor distT="0" distB="0" distL="114300" distR="114300" simplePos="0" relativeHeight="251723264" behindDoc="1" locked="1" layoutInCell="1" allowOverlap="1" wp14:anchorId="0E8885A9" wp14:editId="267C4E82">
              <wp:simplePos x="0" y="0"/>
              <wp:positionH relativeFrom="page">
                <wp:align>left</wp:align>
              </wp:positionH>
              <wp:positionV relativeFrom="page">
                <wp:posOffset>3096895</wp:posOffset>
              </wp:positionV>
              <wp:extent cx="7560000" cy="176400"/>
              <wp:effectExtent l="0" t="0" r="3175"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00532" id="Rectangle 21" o:spid="_x0000_s1026" style="position:absolute;margin-left:0;margin-top:243.85pt;width:595.3pt;height:13.9pt;z-index:-251593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" fillcolor="#1e4164" stroked="f">
              <w10:wrap anchorx="page" anchory="page"/>
              <w10:anchorlock/>
            </v:rect>
          </w:pict>
        </mc:Fallback>
      </mc:AlternateContent>
    </w:r>
    <w:r>
      <mc:AlternateContent>
        <mc:Choice Requires="wps">
          <w:drawing>
            <wp:anchor distT="0" distB="0" distL="114300" distR="114300" simplePos="0" relativeHeight="251721216" behindDoc="0" locked="0" layoutInCell="1" allowOverlap="1" wp14:anchorId="09DC87DA" wp14:editId="6C5479A1">
              <wp:simplePos x="0" y="0"/>
              <wp:positionH relativeFrom="page">
                <wp:align>left</wp:align>
              </wp:positionH>
              <wp:positionV relativeFrom="page">
                <wp:posOffset>3276600</wp:posOffset>
              </wp:positionV>
              <wp:extent cx="7560000" cy="464400"/>
              <wp:effectExtent l="0" t="0" r="3175" b="0"/>
              <wp:wrapNone/>
              <wp:docPr id="22" name="Rectangle 22"/>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1F8AD" id="Rectangle 22" o:spid="_x0000_s1026" style="position:absolute;margin-left:0;margin-top:258pt;width:595.3pt;height:36.55pt;z-index:251721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" fillcolor="#e8e4dc"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EC5E3" w14:textId="2BE9DE7A" w:rsidR="00BD3949" w:rsidRPr="005032D6" w:rsidRDefault="00BD3949" w:rsidP="00BD6C4C">
    <w:pPr>
      <w:pStyle w:val="Header"/>
    </w:pPr>
    <w:r>
      <w:drawing>
        <wp:anchor distT="0" distB="0" distL="114300" distR="114300" simplePos="0" relativeHeight="251719168" behindDoc="0" locked="0" layoutInCell="1" allowOverlap="1" wp14:anchorId="7F8C9CD2" wp14:editId="50692265">
          <wp:simplePos x="0" y="0"/>
          <wp:positionH relativeFrom="column">
            <wp:posOffset>-302895</wp:posOffset>
          </wp:positionH>
          <wp:positionV relativeFrom="paragraph">
            <wp:posOffset>-30480</wp:posOffset>
          </wp:positionV>
          <wp:extent cx="213862" cy="213995"/>
          <wp:effectExtent l="0" t="0" r="0" b="0"/>
          <wp:wrapNone/>
          <wp:docPr id="323"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722240" behindDoc="0" locked="0" layoutInCell="1" allowOverlap="1" wp14:anchorId="6C594B24" wp14:editId="38A484BD">
          <wp:simplePos x="0" y="0"/>
          <wp:positionH relativeFrom="column">
            <wp:posOffset>-301704</wp:posOffset>
          </wp:positionH>
          <wp:positionV relativeFrom="paragraph">
            <wp:posOffset>-29845</wp:posOffset>
          </wp:positionV>
          <wp:extent cx="213862" cy="213995"/>
          <wp:effectExtent l="0" t="0" r="0" b="0"/>
          <wp:wrapNone/>
          <wp:docPr id="324"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718144" behindDoc="0" locked="0" layoutInCell="1" allowOverlap="1" wp14:anchorId="1A85066D" wp14:editId="7C544D2D">
              <wp:simplePos x="0" y="0"/>
              <wp:positionH relativeFrom="column">
                <wp:posOffset>-565471</wp:posOffset>
              </wp:positionH>
              <wp:positionV relativeFrom="paragraph">
                <wp:posOffset>-34120</wp:posOffset>
              </wp:positionV>
              <wp:extent cx="476546" cy="213995"/>
              <wp:effectExtent l="0" t="0" r="0" b="0"/>
              <wp:wrapNone/>
              <wp:docPr id="457"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458"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459"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4C57DBAA" id="BothIcons" o:spid="_x0000_s1026" style="position:absolute;margin-left:-44.55pt;margin-top:-2.7pt;width:37.5pt;height:16.85pt;z-index:251718144;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I6vAAAAA3AAAAA8AAABkcnMvZG93bnJldi54bWxET8uKwjAU3Qv+Q7iCO02VGUdqUxFBGBAX&#10;UwfcXprbhzY3pUlt/XuzGJjl4byT/Wga8aTO1ZYVrJYRCOLc6ppLBb/X02ILwnlkjY1lUvAiB/t0&#10;Okkw1nbgH3pmvhQhhF2MCirv21hKl1dk0C1tSxy4wnYGfYBdKXWHQwg3jVxH0UYarDk0VNjSsaL8&#10;kfVGwVY2/VBe7kXR39aXcdOfM0tfSs1n42EHwtPo/8V/7m+t4OMzrA1nwhGQ6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Bcjq8AAAADcAAAADwAAAAAAAAAAAAAAAACfAgAA&#10;ZHJzL2Rvd25yZXYueG1sUEsFBgAAAAAEAAQA9wAAAIw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1OD/GAAAA3AAAAA8AAABkcnMvZG93bnJldi54bWxEj0FrAjEUhO8F/0N4greatWjR1Si2YCk9&#10;iK6C18fmubu6edkmUdd/3whCj8PMfMPMFq2pxZWcrywrGPQTEMS51RUXCva71esYhA/IGmvLpOBO&#10;HhbzzssMU21vvKVrFgoRIexTVFCG0KRS+rwkg75vG+LoHa0zGKJ0hdQObxFuavmWJO/SYMVxocSG&#10;PkvKz9nFKDjkrj4eRh8/w83pa5WtN/vf3f2sVK/bLqcgArXhP/xsf2sFw9EEHmfi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bU4P8YAAADcAAAADwAAAAAAAAAAAAAA&#10;AACfAgAAZHJzL2Rvd25yZXYueG1sUEsFBgAAAAAEAAQA9wAAAJIDAAAAAA==&#10;">
                <v:imagedata r:id="rId4" o:title=""/>
                <v:path arrowok="t"/>
              </v:shape>
            </v:group>
          </w:pict>
        </mc:Fallback>
      </mc:AlternateContent>
    </w:r>
    <w:r w:rsidR="00042088">
      <w:fldChar w:fldCharType="begin"/>
    </w:r>
    <w:r w:rsidR="00042088">
      <w:instrText xml:space="preserve"> STYLEREF  Title  \* MERGEFORMAT </w:instrText>
    </w:r>
    <w:r w:rsidR="00042088">
      <w:fldChar w:fldCharType="separate"/>
    </w:r>
    <w:r w:rsidR="003A07DC">
      <w:t>REleasable User Guide</w:t>
    </w:r>
    <w:r w:rsidR="00042088">
      <w:fldChar w:fldCharType="end"/>
    </w:r>
    <w:r w:rsidRPr="008760A9">
      <w:drawing>
        <wp:anchor distT="0" distB="0" distL="114300" distR="114300" simplePos="0" relativeHeight="251726336" behindDoc="1" locked="1" layoutInCell="1" allowOverlap="1" wp14:anchorId="49219F6C" wp14:editId="29EDD79D">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325"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212E5B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466EE9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EA084E"/>
    <w:multiLevelType w:val="multilevel"/>
    <w:tmpl w:val="01DA623A"/>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3" w15:restartNumberingAfterBreak="0">
    <w:nsid w:val="036A2B72"/>
    <w:multiLevelType w:val="multilevel"/>
    <w:tmpl w:val="1CFC4B4A"/>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3A14FA"/>
    <w:multiLevelType w:val="hybridMultilevel"/>
    <w:tmpl w:val="9216F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7C4B70"/>
    <w:multiLevelType w:val="multilevel"/>
    <w:tmpl w:val="EBFA64DE"/>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6" w15:restartNumberingAfterBreak="0">
    <w:nsid w:val="08DA5719"/>
    <w:multiLevelType w:val="multilevel"/>
    <w:tmpl w:val="5FEE8460"/>
    <w:lvl w:ilvl="0">
      <w:start w:val="1"/>
      <w:numFmt w:val="decimal"/>
      <w:pStyle w:val="Heading3"/>
      <w:lvlText w:val="%1."/>
      <w:lvlJc w:val="left"/>
      <w:pPr>
        <w:ind w:left="720" w:hanging="363"/>
      </w:pPr>
      <w:rPr>
        <w:rFonts w:hint="default"/>
      </w:rPr>
    </w:lvl>
    <w:lvl w:ilvl="1">
      <w:start w:val="1"/>
      <w:numFmt w:val="decimal"/>
      <w:pStyle w:val="Heading4"/>
      <w:lvlText w:val="%1.%2"/>
      <w:lvlJc w:val="left"/>
      <w:pPr>
        <w:ind w:left="720" w:hanging="363"/>
      </w:pPr>
      <w:rPr>
        <w:rFonts w:hint="default"/>
      </w:rPr>
    </w:lvl>
    <w:lvl w:ilvl="2">
      <w:start w:val="1"/>
      <w:numFmt w:val="lowerRoman"/>
      <w:lvlText w:val="%3."/>
      <w:lvlJc w:val="right"/>
      <w:pPr>
        <w:ind w:left="720" w:hanging="363"/>
      </w:pPr>
      <w:rPr>
        <w:rFonts w:hint="default"/>
      </w:rPr>
    </w:lvl>
    <w:lvl w:ilvl="3">
      <w:start w:val="1"/>
      <w:numFmt w:val="decimal"/>
      <w:lvlText w:val="%4."/>
      <w:lvlJc w:val="left"/>
      <w:pPr>
        <w:ind w:left="720" w:hanging="363"/>
      </w:pPr>
      <w:rPr>
        <w:rFonts w:hint="default"/>
      </w:rPr>
    </w:lvl>
    <w:lvl w:ilvl="4">
      <w:start w:val="1"/>
      <w:numFmt w:val="lowerLetter"/>
      <w:lvlText w:val="%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7" w15:restartNumberingAfterBreak="0">
    <w:nsid w:val="0CFA14E8"/>
    <w:multiLevelType w:val="hybridMultilevel"/>
    <w:tmpl w:val="97C84680"/>
    <w:lvl w:ilvl="0" w:tplc="C2EC523C">
      <w:start w:val="1"/>
      <w:numFmt w:val="decimal"/>
      <w:lvlText w:val="(%1)"/>
      <w:lvlJc w:val="left"/>
      <w:pPr>
        <w:ind w:left="157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9" w15:restartNumberingAfterBreak="0">
    <w:nsid w:val="14C63564"/>
    <w:multiLevelType w:val="multilevel"/>
    <w:tmpl w:val="C5D64C72"/>
    <w:lvl w:ilvl="0">
      <w:start w:val="1"/>
      <w:numFmt w:val="decimal"/>
      <w:pStyle w:val="Heading1"/>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4FC31CB"/>
    <w:multiLevelType w:val="multilevel"/>
    <w:tmpl w:val="6E3C6B58"/>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1" w15:restartNumberingAfterBreak="0">
    <w:nsid w:val="16BA1177"/>
    <w:multiLevelType w:val="multilevel"/>
    <w:tmpl w:val="A0848F70"/>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A6E21B8"/>
    <w:multiLevelType w:val="hybridMultilevel"/>
    <w:tmpl w:val="7CB0EA54"/>
    <w:lvl w:ilvl="0" w:tplc="AD7276B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4" w15:restartNumberingAfterBreak="0">
    <w:nsid w:val="1D60355C"/>
    <w:multiLevelType w:val="hybridMultilevel"/>
    <w:tmpl w:val="96E07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D51FC9"/>
    <w:multiLevelType w:val="hybridMultilevel"/>
    <w:tmpl w:val="1B76E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AF04A6"/>
    <w:multiLevelType w:val="hybridMultilevel"/>
    <w:tmpl w:val="018A61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27E770D"/>
    <w:multiLevelType w:val="hybridMultilevel"/>
    <w:tmpl w:val="136EB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2A7DAC"/>
    <w:multiLevelType w:val="hybridMultilevel"/>
    <w:tmpl w:val="00341B1C"/>
    <w:lvl w:ilvl="0" w:tplc="AD7276B2">
      <w:start w:val="1"/>
      <w:numFmt w:val="lowerRoman"/>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9" w15:restartNumberingAfterBreak="0">
    <w:nsid w:val="357B629F"/>
    <w:multiLevelType w:val="multilevel"/>
    <w:tmpl w:val="A56CA2EE"/>
    <w:lvl w:ilvl="0">
      <w:start w:val="1"/>
      <w:numFmt w:val="decimal"/>
      <w:pStyle w:val="CaptionTable"/>
      <w:lvlText w:val="Table %1"/>
      <w:lvlJc w:val="left"/>
      <w:pPr>
        <w:tabs>
          <w:tab w:val="num" w:pos="1134"/>
        </w:tabs>
        <w:ind w:left="1134"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6CA1609"/>
    <w:multiLevelType w:val="hybridMultilevel"/>
    <w:tmpl w:val="19986564"/>
    <w:lvl w:ilvl="0" w:tplc="AD7276B2">
      <w:start w:val="1"/>
      <w:numFmt w:val="lowerRoman"/>
      <w:lvlText w:val="(%1)"/>
      <w:lvlJc w:val="left"/>
      <w:pPr>
        <w:ind w:left="157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FE90924"/>
    <w:multiLevelType w:val="hybridMultilevel"/>
    <w:tmpl w:val="A5AC4D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23" w15:restartNumberingAfterBreak="0">
    <w:nsid w:val="4C941DF8"/>
    <w:multiLevelType w:val="hybridMultilevel"/>
    <w:tmpl w:val="FAE48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5" w15:restartNumberingAfterBreak="0">
    <w:nsid w:val="4F4A1DDC"/>
    <w:multiLevelType w:val="hybridMultilevel"/>
    <w:tmpl w:val="786E9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806FDA"/>
    <w:multiLevelType w:val="hybridMultilevel"/>
    <w:tmpl w:val="AAA86AE4"/>
    <w:lvl w:ilvl="0" w:tplc="AD7276B2">
      <w:start w:val="1"/>
      <w:numFmt w:val="lowerRoman"/>
      <w:lvlText w:val="(%1)"/>
      <w:lvlJc w:val="left"/>
      <w:pPr>
        <w:ind w:left="157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7128DA"/>
    <w:multiLevelType w:val="hybridMultilevel"/>
    <w:tmpl w:val="F91AE7D4"/>
    <w:lvl w:ilvl="0" w:tplc="738883CC">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4B2CBB"/>
    <w:multiLevelType w:val="hybridMultilevel"/>
    <w:tmpl w:val="1980BC7E"/>
    <w:lvl w:ilvl="0" w:tplc="AD7276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F62E6B"/>
    <w:multiLevelType w:val="hybridMultilevel"/>
    <w:tmpl w:val="E398E3A8"/>
    <w:lvl w:ilvl="0" w:tplc="0E3A144A">
      <w:start w:val="5"/>
      <w:numFmt w:val="decimal"/>
      <w:lvlText w:val="(%1)"/>
      <w:lvlJc w:val="left"/>
      <w:pPr>
        <w:ind w:left="157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C64273"/>
    <w:multiLevelType w:val="hybridMultilevel"/>
    <w:tmpl w:val="2DF8DB46"/>
    <w:lvl w:ilvl="0" w:tplc="81D06824">
      <w:start w:val="1"/>
      <w:numFmt w:val="decimal"/>
      <w:lvlText w:val="(%1)"/>
      <w:lvlJc w:val="left"/>
      <w:pPr>
        <w:ind w:left="1571" w:hanging="360"/>
      </w:pPr>
      <w:rPr>
        <w:rFonts w:hint="default"/>
      </w:rPr>
    </w:lvl>
    <w:lvl w:ilvl="1" w:tplc="85326110">
      <w:start w:val="7"/>
      <w:numFmt w:val="bullet"/>
      <w:lvlText w:val="•"/>
      <w:lvlJc w:val="left"/>
      <w:pPr>
        <w:ind w:left="1800" w:hanging="720"/>
      </w:pPr>
      <w:rPr>
        <w:rFonts w:ascii="Arial" w:eastAsia="Calibr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DEE40BE"/>
    <w:multiLevelType w:val="hybridMultilevel"/>
    <w:tmpl w:val="E56E2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2D0942"/>
    <w:multiLevelType w:val="hybridMultilevel"/>
    <w:tmpl w:val="4AD2F1B4"/>
    <w:lvl w:ilvl="0" w:tplc="D820D9CE">
      <w:start w:val="1"/>
      <w:numFmt w:val="lowerRoman"/>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3" w15:restartNumberingAfterBreak="0">
    <w:nsid w:val="701B7B26"/>
    <w:multiLevelType w:val="hybridMultilevel"/>
    <w:tmpl w:val="EBE8CE80"/>
    <w:lvl w:ilvl="0" w:tplc="99165D2C">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4" w15:restartNumberingAfterBreak="0">
    <w:nsid w:val="732B1126"/>
    <w:multiLevelType w:val="hybridMultilevel"/>
    <w:tmpl w:val="467EAF0A"/>
    <w:lvl w:ilvl="0" w:tplc="45A42DDE">
      <w:start w:val="5"/>
      <w:numFmt w:val="decimal"/>
      <w:lvlText w:val="(%1)"/>
      <w:lvlJc w:val="left"/>
      <w:pPr>
        <w:ind w:left="157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6C074F9"/>
    <w:multiLevelType w:val="hybridMultilevel"/>
    <w:tmpl w:val="8F567486"/>
    <w:lvl w:ilvl="0" w:tplc="BB84452A">
      <w:start w:val="1"/>
      <w:numFmt w:val="decimal"/>
      <w:pStyle w:val="Heading2"/>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7BD6B37"/>
    <w:multiLevelType w:val="hybridMultilevel"/>
    <w:tmpl w:val="F80C7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5"/>
  </w:num>
  <w:num w:numId="4">
    <w:abstractNumId w:val="3"/>
  </w:num>
  <w:num w:numId="5">
    <w:abstractNumId w:val="19"/>
  </w:num>
  <w:num w:numId="6">
    <w:abstractNumId w:val="9"/>
  </w:num>
  <w:num w:numId="7">
    <w:abstractNumId w:val="10"/>
  </w:num>
  <w:num w:numId="8">
    <w:abstractNumId w:val="13"/>
  </w:num>
  <w:num w:numId="9">
    <w:abstractNumId w:val="11"/>
  </w:num>
  <w:num w:numId="10">
    <w:abstractNumId w:val="24"/>
  </w:num>
  <w:num w:numId="11">
    <w:abstractNumId w:val="2"/>
  </w:num>
  <w:num w:numId="12">
    <w:abstractNumId w:val="23"/>
  </w:num>
  <w:num w:numId="13">
    <w:abstractNumId w:val="30"/>
  </w:num>
  <w:num w:numId="14">
    <w:abstractNumId w:val="28"/>
  </w:num>
  <w:num w:numId="15">
    <w:abstractNumId w:val="12"/>
  </w:num>
  <w:num w:numId="16">
    <w:abstractNumId w:val="32"/>
  </w:num>
  <w:num w:numId="17">
    <w:abstractNumId w:val="34"/>
  </w:num>
  <w:num w:numId="18">
    <w:abstractNumId w:val="26"/>
  </w:num>
  <w:num w:numId="19">
    <w:abstractNumId w:val="29"/>
  </w:num>
  <w:num w:numId="20">
    <w:abstractNumId w:val="20"/>
  </w:num>
  <w:num w:numId="21">
    <w:abstractNumId w:val="18"/>
  </w:num>
  <w:num w:numId="22">
    <w:abstractNumId w:val="33"/>
  </w:num>
  <w:num w:numId="23">
    <w:abstractNumId w:val="7"/>
  </w:num>
  <w:num w:numId="24">
    <w:abstractNumId w:val="10"/>
  </w:num>
  <w:num w:numId="25">
    <w:abstractNumId w:val="1"/>
  </w:num>
  <w:num w:numId="26">
    <w:abstractNumId w:val="10"/>
  </w:num>
  <w:num w:numId="27">
    <w:abstractNumId w:val="25"/>
  </w:num>
  <w:num w:numId="28">
    <w:abstractNumId w:val="36"/>
  </w:num>
  <w:num w:numId="29">
    <w:abstractNumId w:val="10"/>
  </w:num>
  <w:num w:numId="30">
    <w:abstractNumId w:val="0"/>
  </w:num>
  <w:num w:numId="31">
    <w:abstractNumId w:val="15"/>
  </w:num>
  <w:num w:numId="32">
    <w:abstractNumId w:val="21"/>
  </w:num>
  <w:num w:numId="33">
    <w:abstractNumId w:val="6"/>
  </w:num>
  <w:num w:numId="34">
    <w:abstractNumId w:val="27"/>
  </w:num>
  <w:num w:numId="35">
    <w:abstractNumId w:val="35"/>
  </w:num>
  <w:num w:numId="36">
    <w:abstractNumId w:val="31"/>
  </w:num>
  <w:num w:numId="37">
    <w:abstractNumId w:val="6"/>
  </w:num>
  <w:num w:numId="38">
    <w:abstractNumId w:val="10"/>
  </w:num>
  <w:num w:numId="39">
    <w:abstractNumId w:val="10"/>
  </w:num>
  <w:num w:numId="40">
    <w:abstractNumId w:val="16"/>
  </w:num>
  <w:num w:numId="41">
    <w:abstractNumId w:val="17"/>
  </w:num>
  <w:num w:numId="42">
    <w:abstractNumId w:val="4"/>
  </w:num>
  <w:num w:numId="4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removeDateAndTime/>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271"/>
    <w:rsid w:val="00000044"/>
    <w:rsid w:val="00002FEF"/>
    <w:rsid w:val="00010B32"/>
    <w:rsid w:val="00010EBA"/>
    <w:rsid w:val="0001780C"/>
    <w:rsid w:val="00022B1E"/>
    <w:rsid w:val="000238C8"/>
    <w:rsid w:val="0003061F"/>
    <w:rsid w:val="00030B52"/>
    <w:rsid w:val="00032869"/>
    <w:rsid w:val="0003371F"/>
    <w:rsid w:val="000355CC"/>
    <w:rsid w:val="000412AF"/>
    <w:rsid w:val="00042088"/>
    <w:rsid w:val="00046525"/>
    <w:rsid w:val="0005394A"/>
    <w:rsid w:val="00053DA7"/>
    <w:rsid w:val="00055966"/>
    <w:rsid w:val="00070DF3"/>
    <w:rsid w:val="00071EEC"/>
    <w:rsid w:val="000728AF"/>
    <w:rsid w:val="00075378"/>
    <w:rsid w:val="00084F8C"/>
    <w:rsid w:val="00086C68"/>
    <w:rsid w:val="00087201"/>
    <w:rsid w:val="00094297"/>
    <w:rsid w:val="00094619"/>
    <w:rsid w:val="00094898"/>
    <w:rsid w:val="00096C92"/>
    <w:rsid w:val="000A1877"/>
    <w:rsid w:val="000A7AC0"/>
    <w:rsid w:val="000C1228"/>
    <w:rsid w:val="000C2242"/>
    <w:rsid w:val="000D761B"/>
    <w:rsid w:val="000E096D"/>
    <w:rsid w:val="000E2B43"/>
    <w:rsid w:val="000E377D"/>
    <w:rsid w:val="000E4BD3"/>
    <w:rsid w:val="000E4F2C"/>
    <w:rsid w:val="000E55BC"/>
    <w:rsid w:val="000E5CE9"/>
    <w:rsid w:val="000F03C7"/>
    <w:rsid w:val="0010487D"/>
    <w:rsid w:val="00115804"/>
    <w:rsid w:val="00117F36"/>
    <w:rsid w:val="001262F5"/>
    <w:rsid w:val="00130CDC"/>
    <w:rsid w:val="00131AE0"/>
    <w:rsid w:val="001347EB"/>
    <w:rsid w:val="00137B19"/>
    <w:rsid w:val="0014086C"/>
    <w:rsid w:val="00141F40"/>
    <w:rsid w:val="0014203D"/>
    <w:rsid w:val="00147312"/>
    <w:rsid w:val="00150406"/>
    <w:rsid w:val="00157696"/>
    <w:rsid w:val="00161973"/>
    <w:rsid w:val="00167699"/>
    <w:rsid w:val="001709B4"/>
    <w:rsid w:val="001727F7"/>
    <w:rsid w:val="00172CE3"/>
    <w:rsid w:val="0018498D"/>
    <w:rsid w:val="0018724D"/>
    <w:rsid w:val="001A1606"/>
    <w:rsid w:val="001A621E"/>
    <w:rsid w:val="001A7EEB"/>
    <w:rsid w:val="001A7F84"/>
    <w:rsid w:val="001B1215"/>
    <w:rsid w:val="001B28B2"/>
    <w:rsid w:val="001B770A"/>
    <w:rsid w:val="001C5225"/>
    <w:rsid w:val="001C58BD"/>
    <w:rsid w:val="001E05FF"/>
    <w:rsid w:val="001E7C34"/>
    <w:rsid w:val="001F04A3"/>
    <w:rsid w:val="001F3175"/>
    <w:rsid w:val="001F5A73"/>
    <w:rsid w:val="001F785D"/>
    <w:rsid w:val="002034F1"/>
    <w:rsid w:val="00207763"/>
    <w:rsid w:val="0021098A"/>
    <w:rsid w:val="00212F09"/>
    <w:rsid w:val="00215850"/>
    <w:rsid w:val="002229FB"/>
    <w:rsid w:val="00223F47"/>
    <w:rsid w:val="002257B7"/>
    <w:rsid w:val="0023102D"/>
    <w:rsid w:val="00233330"/>
    <w:rsid w:val="00235E19"/>
    <w:rsid w:val="00242AA6"/>
    <w:rsid w:val="00245A2E"/>
    <w:rsid w:val="002612D3"/>
    <w:rsid w:val="00267C19"/>
    <w:rsid w:val="002853BC"/>
    <w:rsid w:val="002A1D3A"/>
    <w:rsid w:val="002A25D8"/>
    <w:rsid w:val="002A58AA"/>
    <w:rsid w:val="002A5E90"/>
    <w:rsid w:val="002B29B5"/>
    <w:rsid w:val="002B5AF7"/>
    <w:rsid w:val="002C204E"/>
    <w:rsid w:val="002C4D82"/>
    <w:rsid w:val="002C586C"/>
    <w:rsid w:val="002C58B6"/>
    <w:rsid w:val="002D5814"/>
    <w:rsid w:val="002E14E3"/>
    <w:rsid w:val="002E3BCF"/>
    <w:rsid w:val="002E48E1"/>
    <w:rsid w:val="002E78A8"/>
    <w:rsid w:val="002E7C37"/>
    <w:rsid w:val="002F11F9"/>
    <w:rsid w:val="002F17F6"/>
    <w:rsid w:val="002F1CF3"/>
    <w:rsid w:val="002F40F6"/>
    <w:rsid w:val="002F5FF3"/>
    <w:rsid w:val="00301D42"/>
    <w:rsid w:val="00301EF7"/>
    <w:rsid w:val="00306D31"/>
    <w:rsid w:val="00307BC7"/>
    <w:rsid w:val="003131A2"/>
    <w:rsid w:val="00322C79"/>
    <w:rsid w:val="00324EA3"/>
    <w:rsid w:val="00334B8B"/>
    <w:rsid w:val="003430F8"/>
    <w:rsid w:val="003439AB"/>
    <w:rsid w:val="00344722"/>
    <w:rsid w:val="00344F8E"/>
    <w:rsid w:val="00345855"/>
    <w:rsid w:val="00346209"/>
    <w:rsid w:val="00354207"/>
    <w:rsid w:val="00360C1A"/>
    <w:rsid w:val="00363897"/>
    <w:rsid w:val="0037219E"/>
    <w:rsid w:val="00376496"/>
    <w:rsid w:val="003811C1"/>
    <w:rsid w:val="003852EC"/>
    <w:rsid w:val="00394D2E"/>
    <w:rsid w:val="00396E83"/>
    <w:rsid w:val="003973B3"/>
    <w:rsid w:val="003A07DC"/>
    <w:rsid w:val="003A3D1E"/>
    <w:rsid w:val="003A71CF"/>
    <w:rsid w:val="003B0194"/>
    <w:rsid w:val="003B2956"/>
    <w:rsid w:val="003B3CAA"/>
    <w:rsid w:val="003B5677"/>
    <w:rsid w:val="003B587F"/>
    <w:rsid w:val="003B7004"/>
    <w:rsid w:val="003C1EE7"/>
    <w:rsid w:val="003E2430"/>
    <w:rsid w:val="003E269E"/>
    <w:rsid w:val="003E272D"/>
    <w:rsid w:val="003E2FB9"/>
    <w:rsid w:val="003E382A"/>
    <w:rsid w:val="003E410F"/>
    <w:rsid w:val="003E6B61"/>
    <w:rsid w:val="003E7127"/>
    <w:rsid w:val="003F0B13"/>
    <w:rsid w:val="003F4715"/>
    <w:rsid w:val="003F7609"/>
    <w:rsid w:val="00400E95"/>
    <w:rsid w:val="0041332F"/>
    <w:rsid w:val="00417467"/>
    <w:rsid w:val="00422120"/>
    <w:rsid w:val="004335DA"/>
    <w:rsid w:val="004336CE"/>
    <w:rsid w:val="00435600"/>
    <w:rsid w:val="00436F85"/>
    <w:rsid w:val="00437A53"/>
    <w:rsid w:val="004449B2"/>
    <w:rsid w:val="00445A84"/>
    <w:rsid w:val="00453F1F"/>
    <w:rsid w:val="00454EB2"/>
    <w:rsid w:val="00455203"/>
    <w:rsid w:val="00462EB7"/>
    <w:rsid w:val="0046439B"/>
    <w:rsid w:val="0047675C"/>
    <w:rsid w:val="00477D6C"/>
    <w:rsid w:val="004839BB"/>
    <w:rsid w:val="00496658"/>
    <w:rsid w:val="004A25EC"/>
    <w:rsid w:val="004B545A"/>
    <w:rsid w:val="004B54FF"/>
    <w:rsid w:val="004C498C"/>
    <w:rsid w:val="004C5114"/>
    <w:rsid w:val="004D559B"/>
    <w:rsid w:val="004E7294"/>
    <w:rsid w:val="004E741B"/>
    <w:rsid w:val="004F76AA"/>
    <w:rsid w:val="004F7735"/>
    <w:rsid w:val="005032D6"/>
    <w:rsid w:val="00504627"/>
    <w:rsid w:val="00520420"/>
    <w:rsid w:val="00532D09"/>
    <w:rsid w:val="00535D3F"/>
    <w:rsid w:val="00552A5A"/>
    <w:rsid w:val="005555BF"/>
    <w:rsid w:val="0055562B"/>
    <w:rsid w:val="005624CF"/>
    <w:rsid w:val="00570BD6"/>
    <w:rsid w:val="00576D16"/>
    <w:rsid w:val="005860B9"/>
    <w:rsid w:val="0059006A"/>
    <w:rsid w:val="005915DB"/>
    <w:rsid w:val="0059375B"/>
    <w:rsid w:val="005A175A"/>
    <w:rsid w:val="005A34A9"/>
    <w:rsid w:val="005A74A2"/>
    <w:rsid w:val="005D22B4"/>
    <w:rsid w:val="005D27E4"/>
    <w:rsid w:val="005D2955"/>
    <w:rsid w:val="005E09BD"/>
    <w:rsid w:val="005E223A"/>
    <w:rsid w:val="005E56C9"/>
    <w:rsid w:val="005E59DE"/>
    <w:rsid w:val="005F24DE"/>
    <w:rsid w:val="005F2873"/>
    <w:rsid w:val="005F2DB6"/>
    <w:rsid w:val="005F2DD4"/>
    <w:rsid w:val="005F3A83"/>
    <w:rsid w:val="005F5F58"/>
    <w:rsid w:val="00604331"/>
    <w:rsid w:val="006045BB"/>
    <w:rsid w:val="00604DAC"/>
    <w:rsid w:val="00611FC6"/>
    <w:rsid w:val="006219FF"/>
    <w:rsid w:val="006225E2"/>
    <w:rsid w:val="00622CEA"/>
    <w:rsid w:val="00634E17"/>
    <w:rsid w:val="00634F4A"/>
    <w:rsid w:val="0067027F"/>
    <w:rsid w:val="00671299"/>
    <w:rsid w:val="00673A1C"/>
    <w:rsid w:val="00673AB4"/>
    <w:rsid w:val="006751DD"/>
    <w:rsid w:val="006866F3"/>
    <w:rsid w:val="006941CC"/>
    <w:rsid w:val="006A2FE0"/>
    <w:rsid w:val="006B1F3B"/>
    <w:rsid w:val="006B2FFB"/>
    <w:rsid w:val="006B3C65"/>
    <w:rsid w:val="006B4932"/>
    <w:rsid w:val="006B65F9"/>
    <w:rsid w:val="006B70F9"/>
    <w:rsid w:val="006C13DF"/>
    <w:rsid w:val="006D4986"/>
    <w:rsid w:val="006F116B"/>
    <w:rsid w:val="006F533D"/>
    <w:rsid w:val="00710277"/>
    <w:rsid w:val="007105E2"/>
    <w:rsid w:val="00714DD5"/>
    <w:rsid w:val="0071581A"/>
    <w:rsid w:val="007170CA"/>
    <w:rsid w:val="00721521"/>
    <w:rsid w:val="00726E5D"/>
    <w:rsid w:val="00734044"/>
    <w:rsid w:val="00734665"/>
    <w:rsid w:val="00734B84"/>
    <w:rsid w:val="00734FCC"/>
    <w:rsid w:val="00735861"/>
    <w:rsid w:val="00735B2A"/>
    <w:rsid w:val="00744C87"/>
    <w:rsid w:val="0074578A"/>
    <w:rsid w:val="00747E0D"/>
    <w:rsid w:val="00750F99"/>
    <w:rsid w:val="00754730"/>
    <w:rsid w:val="0075730F"/>
    <w:rsid w:val="0076464E"/>
    <w:rsid w:val="00765B24"/>
    <w:rsid w:val="00765BFE"/>
    <w:rsid w:val="00765CBB"/>
    <w:rsid w:val="00766409"/>
    <w:rsid w:val="007674B6"/>
    <w:rsid w:val="007745C1"/>
    <w:rsid w:val="00782056"/>
    <w:rsid w:val="00785552"/>
    <w:rsid w:val="00795F7E"/>
    <w:rsid w:val="007A099E"/>
    <w:rsid w:val="007A6FE8"/>
    <w:rsid w:val="007A7531"/>
    <w:rsid w:val="007B6CAF"/>
    <w:rsid w:val="007C0DA9"/>
    <w:rsid w:val="007C2A5C"/>
    <w:rsid w:val="007C3594"/>
    <w:rsid w:val="007C4517"/>
    <w:rsid w:val="007C467D"/>
    <w:rsid w:val="007D5BC3"/>
    <w:rsid w:val="007D6D25"/>
    <w:rsid w:val="007E2645"/>
    <w:rsid w:val="007E3B45"/>
    <w:rsid w:val="007E790B"/>
    <w:rsid w:val="007E7954"/>
    <w:rsid w:val="0080061D"/>
    <w:rsid w:val="0080221E"/>
    <w:rsid w:val="00810A4F"/>
    <w:rsid w:val="00813A65"/>
    <w:rsid w:val="00821688"/>
    <w:rsid w:val="00830A8E"/>
    <w:rsid w:val="00831C09"/>
    <w:rsid w:val="00832BEB"/>
    <w:rsid w:val="008351AC"/>
    <w:rsid w:val="008369D8"/>
    <w:rsid w:val="00841DD8"/>
    <w:rsid w:val="00845CE7"/>
    <w:rsid w:val="00846111"/>
    <w:rsid w:val="00846C82"/>
    <w:rsid w:val="0085691D"/>
    <w:rsid w:val="008617C5"/>
    <w:rsid w:val="00864940"/>
    <w:rsid w:val="008673A3"/>
    <w:rsid w:val="0087079F"/>
    <w:rsid w:val="00871831"/>
    <w:rsid w:val="00876B7A"/>
    <w:rsid w:val="008812BD"/>
    <w:rsid w:val="0088148D"/>
    <w:rsid w:val="00884FDA"/>
    <w:rsid w:val="00893A95"/>
    <w:rsid w:val="00896804"/>
    <w:rsid w:val="008A3125"/>
    <w:rsid w:val="008A4035"/>
    <w:rsid w:val="008A4831"/>
    <w:rsid w:val="008A4865"/>
    <w:rsid w:val="008B541A"/>
    <w:rsid w:val="008C3AD5"/>
    <w:rsid w:val="008D1331"/>
    <w:rsid w:val="008E0306"/>
    <w:rsid w:val="008E0FF6"/>
    <w:rsid w:val="008E53BD"/>
    <w:rsid w:val="008E59B7"/>
    <w:rsid w:val="008E632F"/>
    <w:rsid w:val="008E6567"/>
    <w:rsid w:val="008E7CB8"/>
    <w:rsid w:val="008E7FC5"/>
    <w:rsid w:val="008F3A74"/>
    <w:rsid w:val="008F5866"/>
    <w:rsid w:val="00900DF2"/>
    <w:rsid w:val="00906840"/>
    <w:rsid w:val="0091192E"/>
    <w:rsid w:val="00914078"/>
    <w:rsid w:val="00916E6A"/>
    <w:rsid w:val="0092005D"/>
    <w:rsid w:val="00922615"/>
    <w:rsid w:val="009235BD"/>
    <w:rsid w:val="00924ED7"/>
    <w:rsid w:val="00927CE5"/>
    <w:rsid w:val="00945D09"/>
    <w:rsid w:val="00951346"/>
    <w:rsid w:val="009552E8"/>
    <w:rsid w:val="0096166F"/>
    <w:rsid w:val="009616E6"/>
    <w:rsid w:val="00962609"/>
    <w:rsid w:val="00965A3E"/>
    <w:rsid w:val="00970650"/>
    <w:rsid w:val="00972A79"/>
    <w:rsid w:val="00972DE3"/>
    <w:rsid w:val="009761DF"/>
    <w:rsid w:val="009836AC"/>
    <w:rsid w:val="00987262"/>
    <w:rsid w:val="00991D77"/>
    <w:rsid w:val="00992A0E"/>
    <w:rsid w:val="009941F9"/>
    <w:rsid w:val="00994D29"/>
    <w:rsid w:val="009962EF"/>
    <w:rsid w:val="009A3DA9"/>
    <w:rsid w:val="009A41D8"/>
    <w:rsid w:val="009B2D96"/>
    <w:rsid w:val="009B3564"/>
    <w:rsid w:val="009B57DA"/>
    <w:rsid w:val="009D11FB"/>
    <w:rsid w:val="009D71F2"/>
    <w:rsid w:val="009D777D"/>
    <w:rsid w:val="009D7BF4"/>
    <w:rsid w:val="009E0F7A"/>
    <w:rsid w:val="009E47BF"/>
    <w:rsid w:val="009F5448"/>
    <w:rsid w:val="009F6F2E"/>
    <w:rsid w:val="009F7908"/>
    <w:rsid w:val="00A03A74"/>
    <w:rsid w:val="00A03D2C"/>
    <w:rsid w:val="00A115D4"/>
    <w:rsid w:val="00A1212F"/>
    <w:rsid w:val="00A13A1F"/>
    <w:rsid w:val="00A25713"/>
    <w:rsid w:val="00A32279"/>
    <w:rsid w:val="00A334CF"/>
    <w:rsid w:val="00A341F0"/>
    <w:rsid w:val="00A3459B"/>
    <w:rsid w:val="00A50648"/>
    <w:rsid w:val="00A537E2"/>
    <w:rsid w:val="00A55039"/>
    <w:rsid w:val="00A655BE"/>
    <w:rsid w:val="00A6631B"/>
    <w:rsid w:val="00A66C6F"/>
    <w:rsid w:val="00A7480C"/>
    <w:rsid w:val="00A7589B"/>
    <w:rsid w:val="00A824D1"/>
    <w:rsid w:val="00A86D1F"/>
    <w:rsid w:val="00A9127C"/>
    <w:rsid w:val="00A92B29"/>
    <w:rsid w:val="00A941AB"/>
    <w:rsid w:val="00AB0ABD"/>
    <w:rsid w:val="00AB38E9"/>
    <w:rsid w:val="00AB62AB"/>
    <w:rsid w:val="00AC3DC7"/>
    <w:rsid w:val="00AC4F79"/>
    <w:rsid w:val="00AC52E6"/>
    <w:rsid w:val="00AD19FA"/>
    <w:rsid w:val="00AD2617"/>
    <w:rsid w:val="00AD3CAB"/>
    <w:rsid w:val="00AD7952"/>
    <w:rsid w:val="00AD7BEE"/>
    <w:rsid w:val="00AE2DEB"/>
    <w:rsid w:val="00AE68B9"/>
    <w:rsid w:val="00AF1660"/>
    <w:rsid w:val="00AF6931"/>
    <w:rsid w:val="00B025EB"/>
    <w:rsid w:val="00B053BB"/>
    <w:rsid w:val="00B06FAD"/>
    <w:rsid w:val="00B1054B"/>
    <w:rsid w:val="00B13852"/>
    <w:rsid w:val="00B20590"/>
    <w:rsid w:val="00B22F23"/>
    <w:rsid w:val="00B30430"/>
    <w:rsid w:val="00B31F63"/>
    <w:rsid w:val="00B31F6C"/>
    <w:rsid w:val="00B32145"/>
    <w:rsid w:val="00B33DE4"/>
    <w:rsid w:val="00B43515"/>
    <w:rsid w:val="00B50B89"/>
    <w:rsid w:val="00B51D93"/>
    <w:rsid w:val="00B55C73"/>
    <w:rsid w:val="00B64499"/>
    <w:rsid w:val="00B64DD8"/>
    <w:rsid w:val="00B655C7"/>
    <w:rsid w:val="00B8152F"/>
    <w:rsid w:val="00B8286B"/>
    <w:rsid w:val="00B876BA"/>
    <w:rsid w:val="00B94F5C"/>
    <w:rsid w:val="00B96702"/>
    <w:rsid w:val="00B97A02"/>
    <w:rsid w:val="00BA0B09"/>
    <w:rsid w:val="00BA41AD"/>
    <w:rsid w:val="00BA5DA4"/>
    <w:rsid w:val="00BA6C54"/>
    <w:rsid w:val="00BA7257"/>
    <w:rsid w:val="00BA7909"/>
    <w:rsid w:val="00BB0A76"/>
    <w:rsid w:val="00BC0B11"/>
    <w:rsid w:val="00BC3443"/>
    <w:rsid w:val="00BD0B52"/>
    <w:rsid w:val="00BD2E5E"/>
    <w:rsid w:val="00BD2E81"/>
    <w:rsid w:val="00BD3949"/>
    <w:rsid w:val="00BD6C4C"/>
    <w:rsid w:val="00BD7A26"/>
    <w:rsid w:val="00BE1857"/>
    <w:rsid w:val="00BF033D"/>
    <w:rsid w:val="00BF0F79"/>
    <w:rsid w:val="00BF3581"/>
    <w:rsid w:val="00BF6714"/>
    <w:rsid w:val="00C003D9"/>
    <w:rsid w:val="00C033A8"/>
    <w:rsid w:val="00C066AB"/>
    <w:rsid w:val="00C1110F"/>
    <w:rsid w:val="00C12BD7"/>
    <w:rsid w:val="00C149D8"/>
    <w:rsid w:val="00C1577F"/>
    <w:rsid w:val="00C163F8"/>
    <w:rsid w:val="00C21B4B"/>
    <w:rsid w:val="00C233A4"/>
    <w:rsid w:val="00C37B3F"/>
    <w:rsid w:val="00C402B0"/>
    <w:rsid w:val="00C40B03"/>
    <w:rsid w:val="00C44AEF"/>
    <w:rsid w:val="00C511B1"/>
    <w:rsid w:val="00C52099"/>
    <w:rsid w:val="00C54B0B"/>
    <w:rsid w:val="00C63930"/>
    <w:rsid w:val="00C63C58"/>
    <w:rsid w:val="00C65920"/>
    <w:rsid w:val="00C70F38"/>
    <w:rsid w:val="00C735FA"/>
    <w:rsid w:val="00C73DEA"/>
    <w:rsid w:val="00C76EB6"/>
    <w:rsid w:val="00C80E59"/>
    <w:rsid w:val="00C84F98"/>
    <w:rsid w:val="00C85E6C"/>
    <w:rsid w:val="00C93D17"/>
    <w:rsid w:val="00CA5159"/>
    <w:rsid w:val="00CB39E8"/>
    <w:rsid w:val="00CC2F33"/>
    <w:rsid w:val="00CC3193"/>
    <w:rsid w:val="00CC7137"/>
    <w:rsid w:val="00CC71BC"/>
    <w:rsid w:val="00CD0226"/>
    <w:rsid w:val="00CD6E93"/>
    <w:rsid w:val="00CE18E8"/>
    <w:rsid w:val="00CE6D08"/>
    <w:rsid w:val="00CF0E59"/>
    <w:rsid w:val="00CF287F"/>
    <w:rsid w:val="00D04B6C"/>
    <w:rsid w:val="00D23ADA"/>
    <w:rsid w:val="00D301CC"/>
    <w:rsid w:val="00D33DF7"/>
    <w:rsid w:val="00D3459F"/>
    <w:rsid w:val="00D346A5"/>
    <w:rsid w:val="00D455DB"/>
    <w:rsid w:val="00D51B5E"/>
    <w:rsid w:val="00D521CB"/>
    <w:rsid w:val="00D5452F"/>
    <w:rsid w:val="00D55D75"/>
    <w:rsid w:val="00D74BC1"/>
    <w:rsid w:val="00D7795B"/>
    <w:rsid w:val="00D835E3"/>
    <w:rsid w:val="00D94669"/>
    <w:rsid w:val="00D97DCB"/>
    <w:rsid w:val="00DA1FB4"/>
    <w:rsid w:val="00DA393D"/>
    <w:rsid w:val="00DB0547"/>
    <w:rsid w:val="00DB27A3"/>
    <w:rsid w:val="00DB6E07"/>
    <w:rsid w:val="00DC66A3"/>
    <w:rsid w:val="00DD0086"/>
    <w:rsid w:val="00DD29F2"/>
    <w:rsid w:val="00DD50CE"/>
    <w:rsid w:val="00DD7464"/>
    <w:rsid w:val="00DF0204"/>
    <w:rsid w:val="00DF2D62"/>
    <w:rsid w:val="00DF506E"/>
    <w:rsid w:val="00DF7E48"/>
    <w:rsid w:val="00E011DB"/>
    <w:rsid w:val="00E030BC"/>
    <w:rsid w:val="00E05602"/>
    <w:rsid w:val="00E17A11"/>
    <w:rsid w:val="00E445AB"/>
    <w:rsid w:val="00E4517C"/>
    <w:rsid w:val="00E46635"/>
    <w:rsid w:val="00E579AA"/>
    <w:rsid w:val="00E61A49"/>
    <w:rsid w:val="00E63029"/>
    <w:rsid w:val="00E63D6E"/>
    <w:rsid w:val="00E6625A"/>
    <w:rsid w:val="00E758C0"/>
    <w:rsid w:val="00E77325"/>
    <w:rsid w:val="00E92E4D"/>
    <w:rsid w:val="00E93FF1"/>
    <w:rsid w:val="00E97423"/>
    <w:rsid w:val="00E97CD6"/>
    <w:rsid w:val="00EA31E9"/>
    <w:rsid w:val="00EB03F5"/>
    <w:rsid w:val="00EB13B0"/>
    <w:rsid w:val="00EB52C0"/>
    <w:rsid w:val="00EB5A0D"/>
    <w:rsid w:val="00EB615E"/>
    <w:rsid w:val="00EB74C0"/>
    <w:rsid w:val="00EC32AE"/>
    <w:rsid w:val="00EC3844"/>
    <w:rsid w:val="00EC40FB"/>
    <w:rsid w:val="00EC717C"/>
    <w:rsid w:val="00ED161D"/>
    <w:rsid w:val="00ED6CB9"/>
    <w:rsid w:val="00EE308F"/>
    <w:rsid w:val="00EE532F"/>
    <w:rsid w:val="00EF06EB"/>
    <w:rsid w:val="00EF434F"/>
    <w:rsid w:val="00EF5761"/>
    <w:rsid w:val="00F029B9"/>
    <w:rsid w:val="00F02A32"/>
    <w:rsid w:val="00F033FA"/>
    <w:rsid w:val="00F058FC"/>
    <w:rsid w:val="00F10BB4"/>
    <w:rsid w:val="00F13271"/>
    <w:rsid w:val="00F36CDD"/>
    <w:rsid w:val="00F373BB"/>
    <w:rsid w:val="00F40B6B"/>
    <w:rsid w:val="00F52DBB"/>
    <w:rsid w:val="00F70147"/>
    <w:rsid w:val="00F8565E"/>
    <w:rsid w:val="00F86B75"/>
    <w:rsid w:val="00F92BDD"/>
    <w:rsid w:val="00F96832"/>
    <w:rsid w:val="00FA04F0"/>
    <w:rsid w:val="00FA0B02"/>
    <w:rsid w:val="00FA423A"/>
    <w:rsid w:val="00FA685A"/>
    <w:rsid w:val="00FC1A57"/>
    <w:rsid w:val="00FC3120"/>
    <w:rsid w:val="00FD5675"/>
    <w:rsid w:val="00FE11AE"/>
    <w:rsid w:val="00FE37F8"/>
    <w:rsid w:val="00FF12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19873E"/>
  <w15:docId w15:val="{71A2E46B-FFA0-426C-98CA-810836F52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5"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C76EB6"/>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1"/>
    <w:qFormat/>
    <w:rsid w:val="008673A3"/>
    <w:pPr>
      <w:keepNext/>
      <w:keepLines/>
      <w:pageBreakBefore/>
      <w:numPr>
        <w:numId w:val="6"/>
      </w:numPr>
      <w:tabs>
        <w:tab w:val="clear" w:pos="992"/>
        <w:tab w:val="num" w:pos="851"/>
      </w:tabs>
      <w:spacing w:before="240" w:line="264" w:lineRule="auto"/>
      <w:ind w:left="851" w:hanging="851"/>
      <w:jc w:val="left"/>
      <w:outlineLvl w:val="0"/>
    </w:pPr>
    <w:rPr>
      <w:rFonts w:asciiTheme="majorHAnsi" w:eastAsiaTheme="majorEastAsia" w:hAnsiTheme="majorHAnsi" w:cstheme="majorHAnsi"/>
      <w:bCs/>
      <w:caps/>
      <w:color w:val="1E4164" w:themeColor="accent6"/>
      <w:sz w:val="36"/>
      <w:szCs w:val="28"/>
    </w:rPr>
  </w:style>
  <w:style w:type="paragraph" w:styleId="Heading2">
    <w:name w:val="heading 2"/>
    <w:basedOn w:val="Normal"/>
    <w:next w:val="BodyText"/>
    <w:link w:val="Heading2Char"/>
    <w:uiPriority w:val="1"/>
    <w:qFormat/>
    <w:rsid w:val="008673A3"/>
    <w:pPr>
      <w:keepNext/>
      <w:keepLines/>
      <w:numPr>
        <w:numId w:val="35"/>
      </w:numPr>
      <w:tabs>
        <w:tab w:val="num" w:pos="851"/>
      </w:tabs>
      <w:spacing w:before="300" w:after="0" w:line="240" w:lineRule="auto"/>
      <w:ind w:right="567"/>
      <w:jc w:val="left"/>
      <w:outlineLvl w:val="1"/>
    </w:pPr>
    <w:rPr>
      <w:rFonts w:asciiTheme="majorHAnsi" w:eastAsiaTheme="majorEastAsia" w:hAnsiTheme="majorHAnsi" w:cstheme="majorBidi"/>
      <w:b/>
      <w:bCs/>
      <w:color w:val="1E4164" w:themeColor="accent6"/>
      <w:sz w:val="28"/>
      <w:szCs w:val="26"/>
    </w:rPr>
  </w:style>
  <w:style w:type="paragraph" w:styleId="Heading3">
    <w:name w:val="heading 3"/>
    <w:basedOn w:val="Normal"/>
    <w:next w:val="BodyText"/>
    <w:link w:val="Heading3Char"/>
    <w:uiPriority w:val="1"/>
    <w:qFormat/>
    <w:rsid w:val="008673A3"/>
    <w:pPr>
      <w:keepNext/>
      <w:keepLines/>
      <w:numPr>
        <w:numId w:val="33"/>
      </w:numPr>
      <w:spacing w:before="300" w:after="0" w:line="240" w:lineRule="auto"/>
      <w:jc w:val="left"/>
      <w:outlineLvl w:val="2"/>
    </w:pPr>
    <w:rPr>
      <w:rFonts w:asciiTheme="majorHAnsi" w:eastAsiaTheme="majorEastAsia" w:hAnsiTheme="majorHAnsi" w:cstheme="majorBidi"/>
      <w:b/>
      <w:bCs/>
      <w:color w:val="1E4164" w:themeColor="accent6"/>
      <w:sz w:val="22"/>
    </w:rPr>
  </w:style>
  <w:style w:type="paragraph" w:styleId="Heading4">
    <w:name w:val="heading 4"/>
    <w:basedOn w:val="Heading3"/>
    <w:next w:val="BodyText"/>
    <w:link w:val="Heading4Char"/>
    <w:uiPriority w:val="1"/>
    <w:qFormat/>
    <w:rsid w:val="00552A5A"/>
    <w:pPr>
      <w:numPr>
        <w:ilvl w:val="1"/>
      </w:numPr>
      <w:outlineLvl w:val="3"/>
    </w:pPr>
    <w:rPr>
      <w:bCs w:val="0"/>
      <w:iCs/>
      <w:color w:val="948671"/>
    </w:rPr>
  </w:style>
  <w:style w:type="paragraph" w:styleId="Heading5">
    <w:name w:val="heading 5"/>
    <w:basedOn w:val="Normal"/>
    <w:next w:val="BodyText"/>
    <w:link w:val="Heading5Char"/>
    <w:uiPriority w:val="1"/>
    <w:rsid w:val="00394D2E"/>
    <w:pPr>
      <w:keepNext/>
      <w:keepLines/>
      <w:spacing w:before="300" w:after="0" w:line="240"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914078"/>
    <w:pPr>
      <w:keepNext/>
      <w:keepLines/>
      <w:numPr>
        <w:ilvl w:val="5"/>
        <w:numId w:val="6"/>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914078"/>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914078"/>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91407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4078"/>
    <w:pPr>
      <w:tabs>
        <w:tab w:val="left" w:pos="896"/>
      </w:tabs>
      <w:spacing w:after="0" w:line="240" w:lineRule="auto"/>
      <w:ind w:right="1671"/>
      <w:jc w:val="left"/>
    </w:pPr>
    <w:rPr>
      <w:bCs/>
      <w:caps/>
      <w:noProof/>
      <w:color w:val="194164"/>
      <w:sz w:val="14"/>
      <w:lang w:eastAsia="en-AU"/>
    </w:rPr>
  </w:style>
  <w:style w:type="character" w:customStyle="1" w:styleId="HeaderChar">
    <w:name w:val="Header Char"/>
    <w:basedOn w:val="DefaultParagraphFont"/>
    <w:link w:val="Header"/>
    <w:uiPriority w:val="99"/>
    <w:rsid w:val="00914078"/>
    <w:rPr>
      <w:rFonts w:ascii="Arial" w:eastAsia="Calibri" w:hAnsi="Arial" w:cs="Times New Roman"/>
      <w:bCs/>
      <w:caps/>
      <w:noProof/>
      <w:color w:val="194164"/>
      <w:sz w:val="14"/>
      <w:szCs w:val="24"/>
      <w:lang w:eastAsia="en-AU"/>
    </w:rPr>
  </w:style>
  <w:style w:type="paragraph" w:styleId="Footer">
    <w:name w:val="footer"/>
    <w:basedOn w:val="Normal"/>
    <w:link w:val="FooterChar"/>
    <w:uiPriority w:val="99"/>
    <w:rsid w:val="00914078"/>
    <w:pPr>
      <w:pBdr>
        <w:top w:val="single" w:sz="4" w:space="6" w:color="1E4164" w:themeColor="accent6"/>
      </w:pBdr>
      <w:tabs>
        <w:tab w:val="right" w:pos="8239"/>
        <w:tab w:val="right" w:pos="9185"/>
      </w:tabs>
      <w:spacing w:after="0" w:line="240" w:lineRule="auto"/>
      <w:jc w:val="left"/>
    </w:pPr>
    <w:rPr>
      <w:color w:val="1E4164" w:themeColor="accent6"/>
      <w:sz w:val="12"/>
    </w:rPr>
  </w:style>
  <w:style w:type="character" w:customStyle="1" w:styleId="FooterChar">
    <w:name w:val="Footer Char"/>
    <w:basedOn w:val="DefaultParagraphFont"/>
    <w:link w:val="Footer"/>
    <w:uiPriority w:val="99"/>
    <w:rsid w:val="00914078"/>
    <w:rPr>
      <w:rFonts w:ascii="Arial" w:eastAsia="Calibri" w:hAnsi="Arial" w:cs="Times New Roman"/>
      <w:color w:val="1E4164" w:themeColor="accent6"/>
      <w:sz w:val="12"/>
      <w:szCs w:val="24"/>
    </w:rPr>
  </w:style>
  <w:style w:type="character" w:customStyle="1" w:styleId="Heading1Char">
    <w:name w:val="Heading 1 Char"/>
    <w:basedOn w:val="DefaultParagraphFont"/>
    <w:link w:val="Heading1"/>
    <w:uiPriority w:val="1"/>
    <w:rsid w:val="008673A3"/>
    <w:rPr>
      <w:rFonts w:asciiTheme="majorHAnsi" w:eastAsiaTheme="majorEastAsia" w:hAnsiTheme="majorHAnsi" w:cstheme="majorHAnsi"/>
      <w:bCs/>
      <w:caps/>
      <w:color w:val="1E4164" w:themeColor="accent6"/>
      <w:sz w:val="36"/>
      <w:szCs w:val="28"/>
    </w:rPr>
  </w:style>
  <w:style w:type="paragraph" w:styleId="BodyText">
    <w:name w:val="Body Text"/>
    <w:basedOn w:val="Normal"/>
    <w:link w:val="BodyTextChar"/>
    <w:qFormat/>
    <w:rsid w:val="001F04A3"/>
    <w:pPr>
      <w:spacing w:before="60" w:after="80" w:line="250" w:lineRule="atLeast"/>
      <w:jc w:val="left"/>
    </w:pPr>
  </w:style>
  <w:style w:type="character" w:customStyle="1" w:styleId="BodyTextChar">
    <w:name w:val="Body Text Char"/>
    <w:basedOn w:val="DefaultParagraphFont"/>
    <w:link w:val="BodyText"/>
    <w:rsid w:val="001F04A3"/>
    <w:rPr>
      <w:rFonts w:ascii="Arial" w:eastAsia="Calibri" w:hAnsi="Arial" w:cs="Times New Roman"/>
      <w:sz w:val="20"/>
      <w:szCs w:val="24"/>
    </w:rPr>
  </w:style>
  <w:style w:type="paragraph" w:customStyle="1" w:styleId="AppendixHeading1">
    <w:name w:val="Appendix Heading 1"/>
    <w:basedOn w:val="Heading1"/>
    <w:next w:val="BodyText"/>
    <w:uiPriority w:val="99"/>
    <w:qFormat/>
    <w:rsid w:val="00914078"/>
    <w:pPr>
      <w:numPr>
        <w:numId w:val="3"/>
      </w:numPr>
      <w:tabs>
        <w:tab w:val="left" w:pos="2394"/>
      </w:tabs>
    </w:pPr>
  </w:style>
  <w:style w:type="character" w:customStyle="1" w:styleId="Heading2Char">
    <w:name w:val="Heading 2 Char"/>
    <w:basedOn w:val="DefaultParagraphFont"/>
    <w:link w:val="Heading2"/>
    <w:uiPriority w:val="1"/>
    <w:rsid w:val="008673A3"/>
    <w:rPr>
      <w:rFonts w:asciiTheme="majorHAnsi" w:eastAsiaTheme="majorEastAsia" w:hAnsiTheme="majorHAnsi" w:cstheme="majorBidi"/>
      <w:b/>
      <w:bCs/>
      <w:color w:val="1E4164" w:themeColor="accent6"/>
      <w:sz w:val="28"/>
      <w:szCs w:val="26"/>
    </w:rPr>
  </w:style>
  <w:style w:type="paragraph" w:customStyle="1" w:styleId="AppendixHeading2">
    <w:name w:val="Appendix Heading 2"/>
    <w:basedOn w:val="Heading2"/>
    <w:next w:val="BodyText"/>
    <w:uiPriority w:val="99"/>
    <w:qFormat/>
    <w:rsid w:val="008673A3"/>
    <w:pPr>
      <w:numPr>
        <w:ilvl w:val="1"/>
        <w:numId w:val="3"/>
      </w:numPr>
      <w:ind w:left="851" w:hanging="851"/>
    </w:pPr>
    <w:rPr>
      <w:noProof/>
      <w:lang w:eastAsia="en-AU"/>
    </w:rPr>
  </w:style>
  <w:style w:type="character" w:customStyle="1" w:styleId="Heading3Char">
    <w:name w:val="Heading 3 Char"/>
    <w:basedOn w:val="DefaultParagraphFont"/>
    <w:link w:val="Heading3"/>
    <w:uiPriority w:val="1"/>
    <w:rsid w:val="008673A3"/>
    <w:rPr>
      <w:rFonts w:asciiTheme="majorHAnsi" w:eastAsiaTheme="majorEastAsia" w:hAnsiTheme="majorHAnsi" w:cstheme="majorBidi"/>
      <w:b/>
      <w:bCs/>
      <w:color w:val="1E4164" w:themeColor="accent6"/>
      <w:szCs w:val="24"/>
    </w:rPr>
  </w:style>
  <w:style w:type="paragraph" w:customStyle="1" w:styleId="AppendixHeading3">
    <w:name w:val="Appendix Heading 3"/>
    <w:basedOn w:val="Heading3"/>
    <w:next w:val="BodyText"/>
    <w:uiPriority w:val="99"/>
    <w:rsid w:val="008673A3"/>
    <w:pPr>
      <w:numPr>
        <w:numId w:val="0"/>
      </w:numPr>
      <w:tabs>
        <w:tab w:val="num" w:pos="2126"/>
      </w:tabs>
      <w:ind w:left="851" w:hanging="851"/>
    </w:pPr>
    <w:rPr>
      <w:bCs w:val="0"/>
    </w:rPr>
  </w:style>
  <w:style w:type="character" w:customStyle="1" w:styleId="Heading4Char">
    <w:name w:val="Heading 4 Char"/>
    <w:basedOn w:val="DefaultParagraphFont"/>
    <w:link w:val="Heading4"/>
    <w:uiPriority w:val="1"/>
    <w:rsid w:val="00552A5A"/>
    <w:rPr>
      <w:rFonts w:asciiTheme="majorHAnsi" w:eastAsiaTheme="majorEastAsia" w:hAnsiTheme="majorHAnsi" w:cstheme="majorBidi"/>
      <w:b/>
      <w:iCs/>
      <w:color w:val="948671"/>
      <w:szCs w:val="24"/>
    </w:rPr>
  </w:style>
  <w:style w:type="numbering" w:customStyle="1" w:styleId="AppendixList">
    <w:name w:val="Appendix List"/>
    <w:uiPriority w:val="99"/>
    <w:rsid w:val="00914078"/>
  </w:style>
  <w:style w:type="paragraph" w:customStyle="1" w:styleId="CaptionTable">
    <w:name w:val="Caption Table"/>
    <w:basedOn w:val="Caption"/>
    <w:next w:val="BodyText"/>
    <w:qFormat/>
    <w:rsid w:val="008673A3"/>
    <w:pPr>
      <w:numPr>
        <w:numId w:val="5"/>
      </w:numPr>
      <w:tabs>
        <w:tab w:val="num" w:pos="851"/>
      </w:tabs>
      <w:spacing w:after="60" w:line="264" w:lineRule="auto"/>
      <w:ind w:left="851" w:hanging="851"/>
      <w:jc w:val="left"/>
    </w:pPr>
  </w:style>
  <w:style w:type="paragraph" w:customStyle="1" w:styleId="CaptionFigure">
    <w:name w:val="Caption Figure"/>
    <w:basedOn w:val="Caption"/>
    <w:next w:val="Figure"/>
    <w:qFormat/>
    <w:rsid w:val="008673A3"/>
    <w:pPr>
      <w:numPr>
        <w:numId w:val="4"/>
      </w:numPr>
      <w:tabs>
        <w:tab w:val="clear" w:pos="992"/>
        <w:tab w:val="num" w:pos="851"/>
      </w:tabs>
      <w:spacing w:after="60" w:line="264" w:lineRule="auto"/>
      <w:ind w:left="851" w:hanging="851"/>
      <w:jc w:val="left"/>
    </w:pPr>
  </w:style>
  <w:style w:type="table" w:styleId="TableGrid">
    <w:name w:val="Table Grid"/>
    <w:aliases w:val="AEMO"/>
    <w:basedOn w:val="TableNormal"/>
    <w:uiPriority w:val="1"/>
    <w:rsid w:val="0091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914078"/>
    <w:pPr>
      <w:numPr>
        <w:numId w:val="1"/>
      </w:numPr>
    </w:pPr>
  </w:style>
  <w:style w:type="paragraph" w:styleId="BalloonText">
    <w:name w:val="Balloon Text"/>
    <w:basedOn w:val="Normal"/>
    <w:link w:val="BalloonTextChar"/>
    <w:uiPriority w:val="99"/>
    <w:semiHidden/>
    <w:unhideWhenUsed/>
    <w:rsid w:val="00914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078"/>
    <w:rPr>
      <w:rFonts w:ascii="Tahoma" w:eastAsia="Calibri" w:hAnsi="Tahoma" w:cs="Tahoma"/>
      <w:sz w:val="16"/>
      <w:szCs w:val="16"/>
    </w:rPr>
  </w:style>
  <w:style w:type="paragraph" w:styleId="Bibliography">
    <w:name w:val="Bibliography"/>
    <w:basedOn w:val="Normal"/>
    <w:next w:val="Normal"/>
    <w:uiPriority w:val="37"/>
    <w:semiHidden/>
    <w:unhideWhenUsed/>
    <w:rsid w:val="00914078"/>
  </w:style>
  <w:style w:type="paragraph" w:styleId="BlockText">
    <w:name w:val="Block Text"/>
    <w:basedOn w:val="Normal"/>
    <w:uiPriority w:val="3"/>
    <w:semiHidden/>
    <w:unhideWhenUsed/>
    <w:qFormat/>
    <w:rsid w:val="00914078"/>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914078"/>
    <w:pPr>
      <w:spacing w:after="120" w:line="480" w:lineRule="auto"/>
    </w:pPr>
  </w:style>
  <w:style w:type="character" w:customStyle="1" w:styleId="BodyText2Char">
    <w:name w:val="Body Text 2 Char"/>
    <w:basedOn w:val="DefaultParagraphFont"/>
    <w:link w:val="BodyText2"/>
    <w:uiPriority w:val="99"/>
    <w:semiHidden/>
    <w:rsid w:val="00914078"/>
    <w:rPr>
      <w:rFonts w:ascii="Arial" w:eastAsia="Calibri" w:hAnsi="Arial" w:cs="Times New Roman"/>
      <w:sz w:val="20"/>
      <w:szCs w:val="24"/>
    </w:rPr>
  </w:style>
  <w:style w:type="paragraph" w:styleId="BodyText3">
    <w:name w:val="Body Text 3"/>
    <w:basedOn w:val="Normal"/>
    <w:link w:val="BodyText3Char"/>
    <w:uiPriority w:val="99"/>
    <w:semiHidden/>
    <w:rsid w:val="00914078"/>
    <w:pPr>
      <w:spacing w:after="120"/>
    </w:pPr>
    <w:rPr>
      <w:sz w:val="16"/>
      <w:szCs w:val="16"/>
    </w:rPr>
  </w:style>
  <w:style w:type="character" w:customStyle="1" w:styleId="BodyText3Char">
    <w:name w:val="Body Text 3 Char"/>
    <w:basedOn w:val="DefaultParagraphFont"/>
    <w:link w:val="BodyText3"/>
    <w:uiPriority w:val="99"/>
    <w:semiHidden/>
    <w:rsid w:val="00914078"/>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914078"/>
    <w:pPr>
      <w:ind w:firstLine="425"/>
    </w:pPr>
  </w:style>
  <w:style w:type="character" w:customStyle="1" w:styleId="BodyTextFirstIndentChar">
    <w:name w:val="Body Text First Indent Char"/>
    <w:basedOn w:val="BodyTextChar"/>
    <w:link w:val="BodyTextFirstIndent"/>
    <w:uiPriority w:val="99"/>
    <w:semiHidden/>
    <w:rsid w:val="00914078"/>
    <w:rPr>
      <w:rFonts w:ascii="Arial" w:eastAsia="Calibri" w:hAnsi="Arial" w:cs="Times New Roman"/>
      <w:sz w:val="20"/>
      <w:szCs w:val="24"/>
    </w:rPr>
  </w:style>
  <w:style w:type="paragraph" w:styleId="BodyTextIndent">
    <w:name w:val="Body Text Indent"/>
    <w:basedOn w:val="Normal"/>
    <w:link w:val="BodyTextIndentChar"/>
    <w:uiPriority w:val="99"/>
    <w:semiHidden/>
    <w:unhideWhenUsed/>
    <w:rsid w:val="00914078"/>
    <w:pPr>
      <w:spacing w:after="120"/>
      <w:ind w:left="283"/>
    </w:pPr>
  </w:style>
  <w:style w:type="character" w:customStyle="1" w:styleId="BodyTextIndentChar">
    <w:name w:val="Body Text Indent Char"/>
    <w:basedOn w:val="DefaultParagraphFont"/>
    <w:link w:val="BodyTextIndent"/>
    <w:uiPriority w:val="99"/>
    <w:semiHidden/>
    <w:rsid w:val="00914078"/>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914078"/>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914078"/>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914078"/>
    <w:pPr>
      <w:spacing w:after="120" w:line="480" w:lineRule="auto"/>
      <w:ind w:left="283"/>
    </w:pPr>
  </w:style>
  <w:style w:type="character" w:customStyle="1" w:styleId="BodyTextIndent2Char">
    <w:name w:val="Body Text Indent 2 Char"/>
    <w:basedOn w:val="DefaultParagraphFont"/>
    <w:link w:val="BodyTextIndent2"/>
    <w:uiPriority w:val="99"/>
    <w:semiHidden/>
    <w:rsid w:val="00914078"/>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9140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4078"/>
    <w:rPr>
      <w:rFonts w:ascii="Arial" w:eastAsia="Calibri" w:hAnsi="Arial" w:cs="Times New Roman"/>
      <w:sz w:val="16"/>
      <w:szCs w:val="16"/>
    </w:rPr>
  </w:style>
  <w:style w:type="paragraph" w:customStyle="1" w:styleId="BodyTextSummary">
    <w:name w:val="Body Text Summary"/>
    <w:basedOn w:val="BodyText"/>
    <w:semiHidden/>
    <w:rsid w:val="00914078"/>
    <w:pPr>
      <w:spacing w:line="300" w:lineRule="auto"/>
    </w:pPr>
    <w:rPr>
      <w:rFonts w:asciiTheme="minorHAnsi" w:hAnsiTheme="minorHAnsi" w:cstheme="minorHAnsi"/>
      <w:color w:val="F47321"/>
      <w:sz w:val="24"/>
    </w:rPr>
  </w:style>
  <w:style w:type="paragraph" w:styleId="Caption">
    <w:name w:val="caption"/>
    <w:basedOn w:val="Normal"/>
    <w:next w:val="Normal"/>
    <w:semiHidden/>
    <w:qFormat/>
    <w:rsid w:val="00914078"/>
    <w:pPr>
      <w:keepNext/>
      <w:spacing w:before="240" w:after="40" w:line="240" w:lineRule="auto"/>
    </w:pPr>
    <w:rPr>
      <w:b/>
      <w:bCs/>
      <w:sz w:val="18"/>
      <w:szCs w:val="18"/>
    </w:rPr>
  </w:style>
  <w:style w:type="paragraph" w:styleId="Closing">
    <w:name w:val="Closing"/>
    <w:basedOn w:val="Normal"/>
    <w:link w:val="ClosingChar"/>
    <w:uiPriority w:val="99"/>
    <w:semiHidden/>
    <w:unhideWhenUsed/>
    <w:rsid w:val="00914078"/>
    <w:pPr>
      <w:spacing w:after="0" w:line="240" w:lineRule="auto"/>
      <w:ind w:left="4252"/>
    </w:pPr>
  </w:style>
  <w:style w:type="character" w:customStyle="1" w:styleId="ClosingChar">
    <w:name w:val="Closing Char"/>
    <w:basedOn w:val="DefaultParagraphFont"/>
    <w:link w:val="Closing"/>
    <w:uiPriority w:val="99"/>
    <w:semiHidden/>
    <w:rsid w:val="00914078"/>
    <w:rPr>
      <w:rFonts w:ascii="Arial" w:eastAsia="Calibri" w:hAnsi="Arial" w:cs="Times New Roman"/>
      <w:sz w:val="20"/>
      <w:szCs w:val="24"/>
    </w:rPr>
  </w:style>
  <w:style w:type="paragraph" w:styleId="CommentText">
    <w:name w:val="annotation text"/>
    <w:basedOn w:val="Normal"/>
    <w:link w:val="CommentTextChar"/>
    <w:uiPriority w:val="99"/>
    <w:unhideWhenUsed/>
    <w:rsid w:val="00914078"/>
    <w:pPr>
      <w:spacing w:line="240" w:lineRule="auto"/>
    </w:pPr>
    <w:rPr>
      <w:szCs w:val="20"/>
    </w:rPr>
  </w:style>
  <w:style w:type="character" w:customStyle="1" w:styleId="CommentTextChar">
    <w:name w:val="Comment Text Char"/>
    <w:basedOn w:val="DefaultParagraphFont"/>
    <w:link w:val="CommentText"/>
    <w:uiPriority w:val="99"/>
    <w:rsid w:val="00914078"/>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914078"/>
    <w:rPr>
      <w:b/>
      <w:bCs/>
    </w:rPr>
  </w:style>
  <w:style w:type="character" w:customStyle="1" w:styleId="CommentSubjectChar">
    <w:name w:val="Comment Subject Char"/>
    <w:basedOn w:val="CommentTextChar"/>
    <w:link w:val="CommentSubject"/>
    <w:uiPriority w:val="99"/>
    <w:semiHidden/>
    <w:rsid w:val="00914078"/>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914078"/>
  </w:style>
  <w:style w:type="character" w:customStyle="1" w:styleId="DateChar">
    <w:name w:val="Date Char"/>
    <w:basedOn w:val="DefaultParagraphFont"/>
    <w:link w:val="Date"/>
    <w:uiPriority w:val="99"/>
    <w:semiHidden/>
    <w:rsid w:val="00914078"/>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91407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14078"/>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914078"/>
    <w:pPr>
      <w:spacing w:after="0" w:line="240" w:lineRule="auto"/>
    </w:pPr>
  </w:style>
  <w:style w:type="character" w:customStyle="1" w:styleId="E-mailSignatureChar">
    <w:name w:val="E-mail Signature Char"/>
    <w:basedOn w:val="DefaultParagraphFont"/>
    <w:link w:val="E-mailSignature"/>
    <w:uiPriority w:val="99"/>
    <w:semiHidden/>
    <w:rsid w:val="00914078"/>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914078"/>
    <w:pPr>
      <w:spacing w:after="0" w:line="240" w:lineRule="auto"/>
    </w:pPr>
    <w:rPr>
      <w:szCs w:val="20"/>
    </w:rPr>
  </w:style>
  <w:style w:type="character" w:customStyle="1" w:styleId="EndnoteTextChar">
    <w:name w:val="Endnote Text Char"/>
    <w:basedOn w:val="DefaultParagraphFont"/>
    <w:link w:val="EndnoteText"/>
    <w:uiPriority w:val="99"/>
    <w:semiHidden/>
    <w:rsid w:val="00914078"/>
    <w:rPr>
      <w:rFonts w:ascii="Arial" w:eastAsia="Calibri" w:hAnsi="Arial" w:cs="Times New Roman"/>
      <w:sz w:val="20"/>
      <w:szCs w:val="20"/>
    </w:rPr>
  </w:style>
  <w:style w:type="paragraph" w:styleId="EnvelopeAddress">
    <w:name w:val="envelope address"/>
    <w:basedOn w:val="Normal"/>
    <w:uiPriority w:val="99"/>
    <w:semiHidden/>
    <w:unhideWhenUsed/>
    <w:rsid w:val="00914078"/>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914078"/>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qFormat/>
    <w:rsid w:val="00914078"/>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914078"/>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914078"/>
    <w:rPr>
      <w:rFonts w:ascii="Arial" w:eastAsia="Calibri" w:hAnsi="Arial" w:cs="Times New Roman"/>
      <w:color w:val="F47321"/>
      <w:sz w:val="12"/>
      <w:szCs w:val="24"/>
    </w:rPr>
  </w:style>
  <w:style w:type="character" w:styleId="FootnoteReference">
    <w:name w:val="footnote reference"/>
    <w:basedOn w:val="DefaultParagraphFont"/>
    <w:rsid w:val="00914078"/>
    <w:rPr>
      <w:vertAlign w:val="superscript"/>
    </w:rPr>
  </w:style>
  <w:style w:type="paragraph" w:styleId="FootnoteText">
    <w:name w:val="footnote text"/>
    <w:basedOn w:val="Normal"/>
    <w:link w:val="FootnoteTextChar"/>
    <w:rsid w:val="00914078"/>
    <w:pPr>
      <w:tabs>
        <w:tab w:val="left" w:pos="180"/>
      </w:tabs>
      <w:spacing w:after="0" w:line="240" w:lineRule="auto"/>
      <w:ind w:left="180" w:hanging="180"/>
      <w:jc w:val="left"/>
    </w:pPr>
    <w:rPr>
      <w:sz w:val="14"/>
      <w:szCs w:val="20"/>
    </w:rPr>
  </w:style>
  <w:style w:type="character" w:customStyle="1" w:styleId="FootnoteTextChar">
    <w:name w:val="Footnote Text Char"/>
    <w:basedOn w:val="DefaultParagraphFont"/>
    <w:link w:val="FootnoteText"/>
    <w:rsid w:val="00914078"/>
    <w:rPr>
      <w:rFonts w:ascii="Arial" w:eastAsia="Calibri" w:hAnsi="Arial" w:cs="Times New Roman"/>
      <w:sz w:val="14"/>
      <w:szCs w:val="20"/>
    </w:rPr>
  </w:style>
  <w:style w:type="paragraph" w:customStyle="1" w:styleId="ForewordHeading1">
    <w:name w:val="Foreword Heading 1"/>
    <w:basedOn w:val="Heading1"/>
    <w:next w:val="BodyText"/>
    <w:rsid w:val="00914078"/>
    <w:pPr>
      <w:numPr>
        <w:numId w:val="0"/>
      </w:numPr>
    </w:pPr>
  </w:style>
  <w:style w:type="paragraph" w:customStyle="1" w:styleId="ForewordHeading2">
    <w:name w:val="Foreword Heading 2"/>
    <w:basedOn w:val="Heading2"/>
    <w:next w:val="BodyText"/>
    <w:rsid w:val="00914078"/>
    <w:pPr>
      <w:numPr>
        <w:numId w:val="0"/>
      </w:numPr>
    </w:pPr>
  </w:style>
  <w:style w:type="paragraph" w:customStyle="1" w:styleId="ForewordHeading3">
    <w:name w:val="Foreword Heading 3"/>
    <w:basedOn w:val="Heading3"/>
    <w:next w:val="BodyText"/>
    <w:rsid w:val="00914078"/>
    <w:pPr>
      <w:numPr>
        <w:numId w:val="0"/>
      </w:numPr>
    </w:pPr>
  </w:style>
  <w:style w:type="character" w:customStyle="1" w:styleId="Heading5Char">
    <w:name w:val="Heading 5 Char"/>
    <w:basedOn w:val="DefaultParagraphFont"/>
    <w:link w:val="Heading5"/>
    <w:uiPriority w:val="1"/>
    <w:rsid w:val="00394D2E"/>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914078"/>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914078"/>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9140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914078"/>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914078"/>
    <w:pPr>
      <w:numPr>
        <w:numId w:val="2"/>
      </w:numPr>
    </w:pPr>
  </w:style>
  <w:style w:type="paragraph" w:styleId="HTMLAddress">
    <w:name w:val="HTML Address"/>
    <w:basedOn w:val="Normal"/>
    <w:link w:val="HTMLAddressChar"/>
    <w:uiPriority w:val="99"/>
    <w:semiHidden/>
    <w:unhideWhenUsed/>
    <w:rsid w:val="00914078"/>
    <w:pPr>
      <w:spacing w:after="0" w:line="240" w:lineRule="auto"/>
    </w:pPr>
    <w:rPr>
      <w:i/>
      <w:iCs/>
    </w:rPr>
  </w:style>
  <w:style w:type="character" w:customStyle="1" w:styleId="HTMLAddressChar">
    <w:name w:val="HTML Address Char"/>
    <w:basedOn w:val="DefaultParagraphFont"/>
    <w:link w:val="HTMLAddress"/>
    <w:uiPriority w:val="99"/>
    <w:semiHidden/>
    <w:rsid w:val="00914078"/>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91407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14078"/>
    <w:rPr>
      <w:rFonts w:ascii="Consolas" w:eastAsia="Calibri" w:hAnsi="Consolas" w:cs="Times New Roman"/>
      <w:sz w:val="20"/>
      <w:szCs w:val="20"/>
    </w:rPr>
  </w:style>
  <w:style w:type="character" w:styleId="Hyperlink">
    <w:name w:val="Hyperlink"/>
    <w:uiPriority w:val="99"/>
    <w:rsid w:val="004335DA"/>
    <w:rPr>
      <w:rFonts w:asciiTheme="minorHAnsi" w:eastAsia="Calibri" w:hAnsiTheme="minorHAnsi" w:cs="Times New Roman"/>
      <w:b w:val="0"/>
      <w:color w:val="000000" w:themeColor="text1"/>
      <w:sz w:val="20"/>
      <w:szCs w:val="24"/>
      <w:u w:val="single"/>
      <w:lang w:eastAsia="en-US"/>
    </w:rPr>
  </w:style>
  <w:style w:type="paragraph" w:styleId="Index1">
    <w:name w:val="index 1"/>
    <w:basedOn w:val="Normal"/>
    <w:next w:val="Normal"/>
    <w:autoRedefine/>
    <w:uiPriority w:val="99"/>
    <w:semiHidden/>
    <w:unhideWhenUsed/>
    <w:rsid w:val="00914078"/>
    <w:pPr>
      <w:spacing w:after="0" w:line="240" w:lineRule="auto"/>
      <w:ind w:left="200" w:hanging="200"/>
    </w:pPr>
  </w:style>
  <w:style w:type="paragraph" w:styleId="Index2">
    <w:name w:val="index 2"/>
    <w:basedOn w:val="Normal"/>
    <w:next w:val="Normal"/>
    <w:autoRedefine/>
    <w:uiPriority w:val="99"/>
    <w:semiHidden/>
    <w:unhideWhenUsed/>
    <w:rsid w:val="00914078"/>
    <w:pPr>
      <w:spacing w:after="0" w:line="240" w:lineRule="auto"/>
      <w:ind w:left="400" w:hanging="200"/>
    </w:pPr>
  </w:style>
  <w:style w:type="paragraph" w:styleId="Index3">
    <w:name w:val="index 3"/>
    <w:basedOn w:val="Normal"/>
    <w:next w:val="Normal"/>
    <w:autoRedefine/>
    <w:uiPriority w:val="99"/>
    <w:semiHidden/>
    <w:unhideWhenUsed/>
    <w:rsid w:val="00914078"/>
    <w:pPr>
      <w:spacing w:after="0" w:line="240" w:lineRule="auto"/>
      <w:ind w:left="600" w:hanging="200"/>
    </w:pPr>
  </w:style>
  <w:style w:type="paragraph" w:styleId="Index4">
    <w:name w:val="index 4"/>
    <w:basedOn w:val="Normal"/>
    <w:next w:val="Normal"/>
    <w:autoRedefine/>
    <w:uiPriority w:val="99"/>
    <w:semiHidden/>
    <w:unhideWhenUsed/>
    <w:rsid w:val="00914078"/>
    <w:pPr>
      <w:spacing w:after="0" w:line="240" w:lineRule="auto"/>
      <w:ind w:left="800" w:hanging="200"/>
    </w:pPr>
  </w:style>
  <w:style w:type="paragraph" w:styleId="Index5">
    <w:name w:val="index 5"/>
    <w:basedOn w:val="Normal"/>
    <w:next w:val="Normal"/>
    <w:autoRedefine/>
    <w:uiPriority w:val="99"/>
    <w:semiHidden/>
    <w:unhideWhenUsed/>
    <w:rsid w:val="00914078"/>
    <w:pPr>
      <w:spacing w:after="0" w:line="240" w:lineRule="auto"/>
      <w:ind w:left="1000" w:hanging="200"/>
    </w:pPr>
  </w:style>
  <w:style w:type="paragraph" w:styleId="Index6">
    <w:name w:val="index 6"/>
    <w:basedOn w:val="Normal"/>
    <w:next w:val="Normal"/>
    <w:autoRedefine/>
    <w:uiPriority w:val="99"/>
    <w:semiHidden/>
    <w:unhideWhenUsed/>
    <w:rsid w:val="00914078"/>
    <w:pPr>
      <w:spacing w:after="0" w:line="240" w:lineRule="auto"/>
      <w:ind w:left="1200" w:hanging="200"/>
    </w:pPr>
  </w:style>
  <w:style w:type="paragraph" w:styleId="Index7">
    <w:name w:val="index 7"/>
    <w:basedOn w:val="Normal"/>
    <w:next w:val="Normal"/>
    <w:autoRedefine/>
    <w:uiPriority w:val="99"/>
    <w:semiHidden/>
    <w:unhideWhenUsed/>
    <w:rsid w:val="00914078"/>
    <w:pPr>
      <w:spacing w:after="0" w:line="240" w:lineRule="auto"/>
      <w:ind w:left="1400" w:hanging="200"/>
    </w:pPr>
  </w:style>
  <w:style w:type="paragraph" w:styleId="Index8">
    <w:name w:val="index 8"/>
    <w:basedOn w:val="Normal"/>
    <w:next w:val="Normal"/>
    <w:autoRedefine/>
    <w:uiPriority w:val="99"/>
    <w:semiHidden/>
    <w:unhideWhenUsed/>
    <w:rsid w:val="00914078"/>
    <w:pPr>
      <w:spacing w:after="0" w:line="240" w:lineRule="auto"/>
      <w:ind w:left="1600" w:hanging="200"/>
    </w:pPr>
  </w:style>
  <w:style w:type="paragraph" w:styleId="Index9">
    <w:name w:val="index 9"/>
    <w:basedOn w:val="Normal"/>
    <w:next w:val="Normal"/>
    <w:autoRedefine/>
    <w:uiPriority w:val="99"/>
    <w:semiHidden/>
    <w:unhideWhenUsed/>
    <w:rsid w:val="00914078"/>
    <w:pPr>
      <w:spacing w:after="0" w:line="240" w:lineRule="auto"/>
      <w:ind w:left="1800" w:hanging="200"/>
    </w:pPr>
  </w:style>
  <w:style w:type="paragraph" w:styleId="IndexHeading">
    <w:name w:val="index heading"/>
    <w:basedOn w:val="Normal"/>
    <w:next w:val="Index1"/>
    <w:uiPriority w:val="99"/>
    <w:semiHidden/>
    <w:unhideWhenUsed/>
    <w:rsid w:val="0091407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914078"/>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914078"/>
    <w:rPr>
      <w:rFonts w:ascii="Arial" w:eastAsia="Calibri" w:hAnsi="Arial" w:cs="Times New Roman"/>
      <w:b/>
      <w:bCs/>
      <w:i/>
      <w:iCs/>
      <w:color w:val="FFC222" w:themeColor="accent1"/>
      <w:sz w:val="20"/>
      <w:szCs w:val="24"/>
    </w:rPr>
  </w:style>
  <w:style w:type="paragraph" w:styleId="List">
    <w:name w:val="List"/>
    <w:basedOn w:val="Normal"/>
    <w:uiPriority w:val="99"/>
    <w:semiHidden/>
    <w:rsid w:val="00914078"/>
    <w:pPr>
      <w:ind w:left="283" w:hanging="283"/>
      <w:contextualSpacing/>
    </w:pPr>
  </w:style>
  <w:style w:type="paragraph" w:styleId="List2">
    <w:name w:val="List 2"/>
    <w:basedOn w:val="Normal"/>
    <w:uiPriority w:val="99"/>
    <w:semiHidden/>
    <w:rsid w:val="00914078"/>
    <w:pPr>
      <w:ind w:left="566" w:hanging="283"/>
      <w:contextualSpacing/>
    </w:pPr>
  </w:style>
  <w:style w:type="paragraph" w:styleId="List3">
    <w:name w:val="List 3"/>
    <w:basedOn w:val="Normal"/>
    <w:uiPriority w:val="99"/>
    <w:semiHidden/>
    <w:rsid w:val="00914078"/>
    <w:pPr>
      <w:ind w:left="849" w:hanging="283"/>
      <w:contextualSpacing/>
    </w:pPr>
  </w:style>
  <w:style w:type="paragraph" w:styleId="List4">
    <w:name w:val="List 4"/>
    <w:basedOn w:val="Normal"/>
    <w:uiPriority w:val="99"/>
    <w:semiHidden/>
    <w:rsid w:val="00914078"/>
    <w:pPr>
      <w:ind w:left="1132" w:hanging="283"/>
      <w:contextualSpacing/>
    </w:pPr>
  </w:style>
  <w:style w:type="paragraph" w:styleId="List5">
    <w:name w:val="List 5"/>
    <w:basedOn w:val="Normal"/>
    <w:uiPriority w:val="99"/>
    <w:semiHidden/>
    <w:rsid w:val="00914078"/>
    <w:pPr>
      <w:ind w:left="1415" w:hanging="283"/>
      <w:contextualSpacing/>
    </w:pPr>
  </w:style>
  <w:style w:type="paragraph" w:styleId="ListBullet">
    <w:name w:val="List Bullet"/>
    <w:aliases w:val="List Bullet - AEMO"/>
    <w:basedOn w:val="BodyText"/>
    <w:qFormat/>
    <w:rsid w:val="005915DB"/>
    <w:pPr>
      <w:numPr>
        <w:numId w:val="7"/>
      </w:numPr>
    </w:pPr>
  </w:style>
  <w:style w:type="paragraph" w:styleId="ListBullet2">
    <w:name w:val="List Bullet 2"/>
    <w:basedOn w:val="ListBullet"/>
    <w:qFormat/>
    <w:rsid w:val="005915DB"/>
    <w:pPr>
      <w:numPr>
        <w:ilvl w:val="1"/>
      </w:numPr>
    </w:pPr>
  </w:style>
  <w:style w:type="paragraph" w:styleId="ListBullet3">
    <w:name w:val="List Bullet 3"/>
    <w:basedOn w:val="ListBullet2"/>
    <w:rsid w:val="005915DB"/>
    <w:pPr>
      <w:numPr>
        <w:ilvl w:val="2"/>
      </w:numPr>
    </w:pPr>
  </w:style>
  <w:style w:type="paragraph" w:styleId="ListBullet4">
    <w:name w:val="List Bullet 4"/>
    <w:basedOn w:val="Normal"/>
    <w:uiPriority w:val="99"/>
    <w:semiHidden/>
    <w:rsid w:val="00914078"/>
    <w:pPr>
      <w:contextualSpacing/>
    </w:pPr>
  </w:style>
  <w:style w:type="paragraph" w:styleId="ListBullet5">
    <w:name w:val="List Bullet 5"/>
    <w:basedOn w:val="Normal"/>
    <w:uiPriority w:val="99"/>
    <w:semiHidden/>
    <w:rsid w:val="00914078"/>
    <w:pPr>
      <w:contextualSpacing/>
    </w:pPr>
  </w:style>
  <w:style w:type="paragraph" w:styleId="ListContinue">
    <w:name w:val="List Continue"/>
    <w:basedOn w:val="BodyText"/>
    <w:uiPriority w:val="10"/>
    <w:rsid w:val="005915DB"/>
    <w:pPr>
      <w:ind w:left="425"/>
    </w:pPr>
  </w:style>
  <w:style w:type="paragraph" w:styleId="ListContinue2">
    <w:name w:val="List Continue 2"/>
    <w:basedOn w:val="BodyText"/>
    <w:uiPriority w:val="11"/>
    <w:rsid w:val="005915DB"/>
    <w:pPr>
      <w:ind w:left="709"/>
    </w:pPr>
  </w:style>
  <w:style w:type="paragraph" w:styleId="ListContinue3">
    <w:name w:val="List Continue 3"/>
    <w:basedOn w:val="BodyText"/>
    <w:uiPriority w:val="12"/>
    <w:rsid w:val="005915DB"/>
    <w:pPr>
      <w:ind w:left="992"/>
    </w:pPr>
  </w:style>
  <w:style w:type="paragraph" w:styleId="ListContinue4">
    <w:name w:val="List Continue 4"/>
    <w:basedOn w:val="Normal"/>
    <w:uiPriority w:val="99"/>
    <w:semiHidden/>
    <w:rsid w:val="00914078"/>
    <w:pPr>
      <w:spacing w:after="120"/>
      <w:ind w:left="1132"/>
      <w:contextualSpacing/>
    </w:pPr>
  </w:style>
  <w:style w:type="paragraph" w:styleId="ListContinue5">
    <w:name w:val="List Continue 5"/>
    <w:basedOn w:val="Normal"/>
    <w:uiPriority w:val="99"/>
    <w:semiHidden/>
    <w:rsid w:val="00914078"/>
    <w:pPr>
      <w:spacing w:after="120"/>
      <w:ind w:left="1415"/>
      <w:contextualSpacing/>
    </w:pPr>
  </w:style>
  <w:style w:type="paragraph" w:customStyle="1" w:styleId="ListLetter">
    <w:name w:val="List Letter"/>
    <w:basedOn w:val="ListBullet"/>
    <w:uiPriority w:val="9"/>
    <w:rsid w:val="00914078"/>
    <w:pPr>
      <w:numPr>
        <w:numId w:val="8"/>
      </w:numPr>
    </w:pPr>
  </w:style>
  <w:style w:type="paragraph" w:styleId="ListNumber">
    <w:name w:val="List Number"/>
    <w:basedOn w:val="Normal"/>
    <w:uiPriority w:val="9"/>
    <w:rsid w:val="00914078"/>
    <w:pPr>
      <w:numPr>
        <w:numId w:val="9"/>
      </w:numPr>
      <w:spacing w:after="60" w:line="260" w:lineRule="atLeast"/>
      <w:jc w:val="left"/>
    </w:pPr>
    <w:rPr>
      <w:szCs w:val="18"/>
    </w:rPr>
  </w:style>
  <w:style w:type="paragraph" w:styleId="ListNumber2">
    <w:name w:val="List Number 2"/>
    <w:basedOn w:val="Normal"/>
    <w:uiPriority w:val="10"/>
    <w:rsid w:val="00914078"/>
    <w:pPr>
      <w:numPr>
        <w:ilvl w:val="1"/>
        <w:numId w:val="9"/>
      </w:numPr>
      <w:spacing w:after="60" w:line="260" w:lineRule="atLeast"/>
    </w:pPr>
  </w:style>
  <w:style w:type="paragraph" w:styleId="ListNumber3">
    <w:name w:val="List Number 3"/>
    <w:basedOn w:val="Normal"/>
    <w:uiPriority w:val="11"/>
    <w:rsid w:val="00914078"/>
    <w:pPr>
      <w:numPr>
        <w:ilvl w:val="2"/>
        <w:numId w:val="9"/>
      </w:numPr>
      <w:spacing w:after="60" w:line="260" w:lineRule="atLeast"/>
    </w:pPr>
  </w:style>
  <w:style w:type="paragraph" w:styleId="ListNumber4">
    <w:name w:val="List Number 4"/>
    <w:basedOn w:val="Normal"/>
    <w:uiPriority w:val="99"/>
    <w:semiHidden/>
    <w:unhideWhenUsed/>
    <w:rsid w:val="00914078"/>
    <w:pPr>
      <w:contextualSpacing/>
    </w:pPr>
  </w:style>
  <w:style w:type="paragraph" w:styleId="ListNumber5">
    <w:name w:val="List Number 5"/>
    <w:basedOn w:val="Normal"/>
    <w:uiPriority w:val="99"/>
    <w:semiHidden/>
    <w:unhideWhenUsed/>
    <w:rsid w:val="00914078"/>
    <w:pPr>
      <w:contextualSpacing/>
    </w:pPr>
  </w:style>
  <w:style w:type="paragraph" w:styleId="ListParagraph">
    <w:name w:val="List Paragraph"/>
    <w:basedOn w:val="Normal"/>
    <w:uiPriority w:val="34"/>
    <w:qFormat/>
    <w:rsid w:val="00914078"/>
    <w:pPr>
      <w:ind w:left="720"/>
      <w:contextualSpacing/>
    </w:pPr>
  </w:style>
  <w:style w:type="paragraph" w:styleId="MacroText">
    <w:name w:val="macro"/>
    <w:link w:val="MacroTextChar"/>
    <w:uiPriority w:val="99"/>
    <w:semiHidden/>
    <w:unhideWhenUsed/>
    <w:rsid w:val="00914078"/>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914078"/>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91407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914078"/>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914078"/>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914078"/>
    <w:rPr>
      <w:rFonts w:ascii="Times New Roman" w:hAnsi="Times New Roman"/>
      <w:sz w:val="24"/>
    </w:rPr>
  </w:style>
  <w:style w:type="paragraph" w:styleId="NormalIndent">
    <w:name w:val="Normal Indent"/>
    <w:basedOn w:val="Normal"/>
    <w:uiPriority w:val="99"/>
    <w:semiHidden/>
    <w:rsid w:val="00914078"/>
    <w:pPr>
      <w:ind w:left="720"/>
    </w:pPr>
  </w:style>
  <w:style w:type="paragraph" w:styleId="NoteHeading">
    <w:name w:val="Note Heading"/>
    <w:basedOn w:val="Normal"/>
    <w:next w:val="Normal"/>
    <w:link w:val="NoteHeadingChar"/>
    <w:uiPriority w:val="99"/>
    <w:semiHidden/>
    <w:rsid w:val="00914078"/>
    <w:pPr>
      <w:spacing w:after="0" w:line="240" w:lineRule="auto"/>
    </w:pPr>
  </w:style>
  <w:style w:type="character" w:customStyle="1" w:styleId="NoteHeadingChar">
    <w:name w:val="Note Heading Char"/>
    <w:basedOn w:val="DefaultParagraphFont"/>
    <w:link w:val="NoteHeading"/>
    <w:uiPriority w:val="99"/>
    <w:semiHidden/>
    <w:rsid w:val="00914078"/>
    <w:rPr>
      <w:rFonts w:ascii="Arial" w:eastAsia="Calibri" w:hAnsi="Arial" w:cs="Times New Roman"/>
      <w:sz w:val="20"/>
      <w:szCs w:val="24"/>
    </w:rPr>
  </w:style>
  <w:style w:type="paragraph" w:styleId="PlainText">
    <w:name w:val="Plain Text"/>
    <w:basedOn w:val="Normal"/>
    <w:link w:val="PlainTextChar"/>
    <w:uiPriority w:val="99"/>
    <w:semiHidden/>
    <w:unhideWhenUsed/>
    <w:rsid w:val="009140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4078"/>
    <w:rPr>
      <w:rFonts w:ascii="Consolas" w:eastAsia="Calibri" w:hAnsi="Consolas" w:cs="Times New Roman"/>
      <w:sz w:val="21"/>
      <w:szCs w:val="21"/>
    </w:rPr>
  </w:style>
  <w:style w:type="paragraph" w:customStyle="1" w:styleId="Published">
    <w:name w:val="Published"/>
    <w:semiHidden/>
    <w:rsid w:val="00914078"/>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914078"/>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914078"/>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914078"/>
  </w:style>
  <w:style w:type="character" w:customStyle="1" w:styleId="SalutationChar">
    <w:name w:val="Salutation Char"/>
    <w:basedOn w:val="DefaultParagraphFont"/>
    <w:link w:val="Salutation"/>
    <w:uiPriority w:val="99"/>
    <w:semiHidden/>
    <w:rsid w:val="00914078"/>
    <w:rPr>
      <w:rFonts w:ascii="Arial" w:eastAsia="Calibri" w:hAnsi="Arial" w:cs="Times New Roman"/>
      <w:sz w:val="20"/>
      <w:szCs w:val="24"/>
    </w:rPr>
  </w:style>
  <w:style w:type="paragraph" w:styleId="Signature">
    <w:name w:val="Signature"/>
    <w:basedOn w:val="Normal"/>
    <w:link w:val="SignatureChar"/>
    <w:uiPriority w:val="99"/>
    <w:semiHidden/>
    <w:unhideWhenUsed/>
    <w:rsid w:val="00914078"/>
    <w:pPr>
      <w:spacing w:after="0" w:line="240" w:lineRule="auto"/>
      <w:ind w:left="4252"/>
    </w:pPr>
  </w:style>
  <w:style w:type="character" w:customStyle="1" w:styleId="SignatureChar">
    <w:name w:val="Signature Char"/>
    <w:basedOn w:val="DefaultParagraphFont"/>
    <w:link w:val="Signature"/>
    <w:uiPriority w:val="99"/>
    <w:semiHidden/>
    <w:rsid w:val="00914078"/>
    <w:rPr>
      <w:rFonts w:ascii="Arial" w:eastAsia="Calibri" w:hAnsi="Arial" w:cs="Times New Roman"/>
      <w:sz w:val="20"/>
      <w:szCs w:val="24"/>
    </w:rPr>
  </w:style>
  <w:style w:type="paragraph" w:styleId="Subtitle">
    <w:name w:val="Subtitle"/>
    <w:basedOn w:val="Normal"/>
    <w:next w:val="Normal"/>
    <w:link w:val="SubtitleChar"/>
    <w:semiHidden/>
    <w:rsid w:val="00914078"/>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914078"/>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914078"/>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5"/>
    <w:qFormat/>
    <w:rsid w:val="00914078"/>
    <w:pPr>
      <w:spacing w:before="40" w:after="40" w:line="240" w:lineRule="auto"/>
    </w:pPr>
    <w:rPr>
      <w:sz w:val="16"/>
    </w:rPr>
  </w:style>
  <w:style w:type="paragraph" w:customStyle="1" w:styleId="TableBullet">
    <w:name w:val="Table Bullet"/>
    <w:basedOn w:val="TableText"/>
    <w:uiPriority w:val="3"/>
    <w:qFormat/>
    <w:rsid w:val="00914078"/>
    <w:pPr>
      <w:numPr>
        <w:numId w:val="10"/>
      </w:numPr>
      <w:contextualSpacing/>
    </w:pPr>
    <w:rPr>
      <w:lang w:eastAsia="en-AU"/>
    </w:rPr>
  </w:style>
  <w:style w:type="paragraph" w:customStyle="1" w:styleId="TableBullet2">
    <w:name w:val="Table Bullet 2"/>
    <w:basedOn w:val="TableBullet"/>
    <w:uiPriority w:val="3"/>
    <w:rsid w:val="00914078"/>
    <w:pPr>
      <w:numPr>
        <w:ilvl w:val="1"/>
      </w:numPr>
    </w:pPr>
  </w:style>
  <w:style w:type="paragraph" w:customStyle="1" w:styleId="TableBulletContinue">
    <w:name w:val="Table Bullet Continue"/>
    <w:basedOn w:val="TableBullet"/>
    <w:uiPriority w:val="3"/>
    <w:rsid w:val="00914078"/>
    <w:pPr>
      <w:numPr>
        <w:numId w:val="0"/>
      </w:numPr>
      <w:ind w:left="170"/>
    </w:pPr>
  </w:style>
  <w:style w:type="paragraph" w:customStyle="1" w:styleId="TableBulletContinue2">
    <w:name w:val="Table Bullet Continue 2"/>
    <w:basedOn w:val="TableBullet2"/>
    <w:uiPriority w:val="3"/>
    <w:rsid w:val="00914078"/>
    <w:pPr>
      <w:numPr>
        <w:numId w:val="0"/>
      </w:numPr>
      <w:ind w:left="340"/>
    </w:pPr>
  </w:style>
  <w:style w:type="paragraph" w:customStyle="1" w:styleId="TableFootnote">
    <w:name w:val="Table Footnote"/>
    <w:basedOn w:val="TableText"/>
    <w:uiPriority w:val="3"/>
    <w:qFormat/>
    <w:rsid w:val="00914078"/>
    <w:pPr>
      <w:spacing w:after="240"/>
      <w:contextualSpacing/>
    </w:pPr>
    <w:rPr>
      <w:sz w:val="14"/>
    </w:rPr>
  </w:style>
  <w:style w:type="table" w:customStyle="1" w:styleId="TableGridLight1">
    <w:name w:val="Table Grid Light1"/>
    <w:basedOn w:val="TableNormal"/>
    <w:uiPriority w:val="40"/>
    <w:rsid w:val="00914078"/>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914078"/>
    <w:rPr>
      <w:lang w:eastAsia="en-AU"/>
    </w:rPr>
  </w:style>
  <w:style w:type="paragraph" w:customStyle="1" w:styleId="TableNumber">
    <w:name w:val="Table Number"/>
    <w:basedOn w:val="TableText"/>
    <w:uiPriority w:val="3"/>
    <w:qFormat/>
    <w:rsid w:val="00914078"/>
    <w:pPr>
      <w:contextualSpacing/>
      <w:jc w:val="right"/>
    </w:pPr>
  </w:style>
  <w:style w:type="paragraph" w:styleId="TableofAuthorities">
    <w:name w:val="table of authorities"/>
    <w:basedOn w:val="Normal"/>
    <w:next w:val="Normal"/>
    <w:uiPriority w:val="99"/>
    <w:semiHidden/>
    <w:unhideWhenUsed/>
    <w:rsid w:val="00914078"/>
    <w:pPr>
      <w:spacing w:after="0"/>
      <w:ind w:left="200" w:hanging="200"/>
    </w:pPr>
  </w:style>
  <w:style w:type="paragraph" w:styleId="TableofFigures">
    <w:name w:val="table of figures"/>
    <w:basedOn w:val="Normal"/>
    <w:next w:val="Normal"/>
    <w:uiPriority w:val="99"/>
    <w:semiHidden/>
    <w:rsid w:val="00914078"/>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3"/>
    <w:rsid w:val="00914078"/>
    <w:pPr>
      <w:jc w:val="center"/>
    </w:pPr>
  </w:style>
  <w:style w:type="paragraph" w:customStyle="1" w:styleId="TableTitle">
    <w:name w:val="Table Title"/>
    <w:basedOn w:val="BodyText"/>
    <w:uiPriority w:val="5"/>
    <w:qFormat/>
    <w:rsid w:val="00914078"/>
    <w:pPr>
      <w:keepNext/>
      <w:spacing w:after="60" w:line="240" w:lineRule="auto"/>
    </w:pPr>
    <w:rPr>
      <w:color w:val="000000"/>
      <w:sz w:val="16"/>
    </w:rPr>
  </w:style>
  <w:style w:type="paragraph" w:styleId="Title">
    <w:name w:val="Title"/>
    <w:basedOn w:val="Normal"/>
    <w:next w:val="Normal"/>
    <w:link w:val="TitleChar"/>
    <w:uiPriority w:val="4"/>
    <w:semiHidden/>
    <w:rsid w:val="00914078"/>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4"/>
    <w:semiHidden/>
    <w:rsid w:val="00914078"/>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qFormat/>
    <w:rsid w:val="00914078"/>
    <w:pPr>
      <w:keepNext/>
      <w:keepLines/>
      <w:spacing w:before="120"/>
      <w:jc w:val="left"/>
    </w:pPr>
    <w:rPr>
      <w:rFonts w:asciiTheme="majorHAnsi" w:hAnsiTheme="majorHAnsi"/>
      <w:caps/>
      <w:color w:val="1E4164" w:themeColor="accent6"/>
      <w:sz w:val="36"/>
    </w:rPr>
  </w:style>
  <w:style w:type="paragraph" w:styleId="TOAHeading">
    <w:name w:val="toa heading"/>
    <w:basedOn w:val="TOCHeading"/>
    <w:next w:val="Normal"/>
    <w:uiPriority w:val="99"/>
    <w:semiHidden/>
    <w:rsid w:val="00914078"/>
  </w:style>
  <w:style w:type="paragraph" w:styleId="TOC1">
    <w:name w:val="toc 1"/>
    <w:basedOn w:val="Normal"/>
    <w:next w:val="Normal"/>
    <w:uiPriority w:val="39"/>
    <w:rsid w:val="00094898"/>
    <w:pPr>
      <w:tabs>
        <w:tab w:val="left" w:pos="567"/>
        <w:tab w:val="right" w:pos="9180"/>
      </w:tabs>
      <w:spacing w:before="160" w:after="20" w:line="288" w:lineRule="auto"/>
      <w:ind w:left="567" w:right="255" w:hanging="567"/>
      <w:jc w:val="left"/>
    </w:pPr>
    <w:rPr>
      <w:rFonts w:ascii="Arial Bold" w:eastAsia="Times New Roman" w:hAnsi="Arial Bold"/>
      <w:b/>
      <w:noProof/>
      <w:color w:val="1E4164" w:themeColor="accent6"/>
    </w:rPr>
  </w:style>
  <w:style w:type="paragraph" w:styleId="TOC2">
    <w:name w:val="toc 2"/>
    <w:basedOn w:val="TOC1"/>
    <w:next w:val="Normal"/>
    <w:uiPriority w:val="39"/>
    <w:rsid w:val="001C58BD"/>
    <w:pPr>
      <w:spacing w:before="0" w:after="120"/>
      <w:contextualSpacing/>
    </w:pPr>
    <w:rPr>
      <w:rFonts w:asciiTheme="minorHAnsi" w:eastAsiaTheme="minorEastAsia" w:hAnsiTheme="minorHAnsi" w:cstheme="minorBidi"/>
      <w:b w:val="0"/>
      <w:caps/>
      <w:szCs w:val="22"/>
      <w:lang w:eastAsia="en-AU"/>
    </w:rPr>
  </w:style>
  <w:style w:type="paragraph" w:styleId="TOC3">
    <w:name w:val="toc 3"/>
    <w:basedOn w:val="BodyText"/>
    <w:next w:val="Normal"/>
    <w:uiPriority w:val="39"/>
    <w:rsid w:val="00094898"/>
    <w:pPr>
      <w:tabs>
        <w:tab w:val="right" w:pos="9180"/>
      </w:tabs>
      <w:spacing w:before="160" w:after="20" w:line="288" w:lineRule="auto"/>
      <w:ind w:right="255"/>
    </w:pPr>
    <w:rPr>
      <w:rFonts w:ascii="Arial Bold" w:eastAsia="Times New Roman" w:hAnsi="Arial Bold"/>
      <w:caps/>
      <w:noProof/>
      <w:color w:val="1E4164" w:themeColor="accent6"/>
      <w:sz w:val="18"/>
    </w:rPr>
  </w:style>
  <w:style w:type="paragraph" w:styleId="TOC4">
    <w:name w:val="toc 4"/>
    <w:basedOn w:val="Normal"/>
    <w:next w:val="Normal"/>
    <w:uiPriority w:val="39"/>
    <w:rsid w:val="001C58BD"/>
    <w:pPr>
      <w:tabs>
        <w:tab w:val="right" w:pos="9177"/>
      </w:tabs>
      <w:spacing w:after="120" w:line="288" w:lineRule="auto"/>
      <w:ind w:right="567"/>
      <w:contextualSpacing/>
    </w:pPr>
    <w:rPr>
      <w:noProof/>
      <w:color w:val="1E4164" w:themeColor="accent6"/>
      <w:szCs w:val="18"/>
    </w:rPr>
  </w:style>
  <w:style w:type="paragraph" w:styleId="TOC5">
    <w:name w:val="toc 5"/>
    <w:basedOn w:val="Normal"/>
    <w:next w:val="Normal"/>
    <w:uiPriority w:val="39"/>
    <w:rsid w:val="008673A3"/>
    <w:pPr>
      <w:tabs>
        <w:tab w:val="left" w:pos="1418"/>
        <w:tab w:val="right" w:pos="9180"/>
      </w:tabs>
      <w:spacing w:before="160" w:after="20" w:line="288" w:lineRule="auto"/>
      <w:ind w:left="1418" w:right="255" w:hanging="1418"/>
      <w:jc w:val="left"/>
    </w:pPr>
    <w:rPr>
      <w:rFonts w:ascii="Arial Bold" w:hAnsi="Arial Bold"/>
      <w:b/>
      <w:caps/>
      <w:noProof/>
      <w:color w:val="1E4164" w:themeColor="accent6"/>
    </w:rPr>
  </w:style>
  <w:style w:type="paragraph" w:styleId="TOC6">
    <w:name w:val="toc 6"/>
    <w:basedOn w:val="Normal"/>
    <w:next w:val="Normal"/>
    <w:uiPriority w:val="39"/>
    <w:rsid w:val="00E77325"/>
    <w:pPr>
      <w:tabs>
        <w:tab w:val="right" w:pos="9174"/>
      </w:tabs>
      <w:spacing w:after="120" w:line="288" w:lineRule="auto"/>
      <w:ind w:left="936" w:right="253" w:hanging="936"/>
      <w:contextualSpacing/>
      <w:jc w:val="left"/>
    </w:pPr>
    <w:rPr>
      <w:noProof/>
      <w:color w:val="1E4164" w:themeColor="accent6"/>
      <w:szCs w:val="18"/>
    </w:rPr>
  </w:style>
  <w:style w:type="paragraph" w:styleId="TOC7">
    <w:name w:val="toc 7"/>
    <w:basedOn w:val="Normal"/>
    <w:next w:val="Normal"/>
    <w:autoRedefine/>
    <w:uiPriority w:val="99"/>
    <w:semiHidden/>
    <w:rsid w:val="00914078"/>
    <w:pPr>
      <w:spacing w:after="100"/>
      <w:ind w:left="1200"/>
    </w:pPr>
  </w:style>
  <w:style w:type="paragraph" w:styleId="TOC8">
    <w:name w:val="toc 8"/>
    <w:basedOn w:val="Normal"/>
    <w:next w:val="Normal"/>
    <w:autoRedefine/>
    <w:uiPriority w:val="99"/>
    <w:semiHidden/>
    <w:rsid w:val="00914078"/>
    <w:pPr>
      <w:spacing w:after="100"/>
      <w:ind w:left="1400"/>
    </w:pPr>
  </w:style>
  <w:style w:type="paragraph" w:styleId="TOC9">
    <w:name w:val="toc 9"/>
    <w:basedOn w:val="Normal"/>
    <w:next w:val="Normal"/>
    <w:autoRedefine/>
    <w:uiPriority w:val="99"/>
    <w:semiHidden/>
    <w:rsid w:val="00914078"/>
    <w:pPr>
      <w:spacing w:after="100"/>
      <w:ind w:left="1600"/>
    </w:pPr>
  </w:style>
  <w:style w:type="paragraph" w:customStyle="1" w:styleId="ImprintFooter1">
    <w:name w:val="ImprintFooter1"/>
    <w:semiHidden/>
    <w:rsid w:val="00914078"/>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7A6FE8"/>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914078"/>
    <w:pPr>
      <w:numPr>
        <w:numId w:val="11"/>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914078"/>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914078"/>
    <w:pPr>
      <w:numPr>
        <w:ilvl w:val="1"/>
      </w:numPr>
    </w:pPr>
  </w:style>
  <w:style w:type="paragraph" w:customStyle="1" w:styleId="ListLetter3">
    <w:name w:val="List Letter 3"/>
    <w:basedOn w:val="ListLetter2"/>
    <w:uiPriority w:val="11"/>
    <w:rsid w:val="00914078"/>
    <w:pPr>
      <w:numPr>
        <w:ilvl w:val="2"/>
      </w:numPr>
    </w:pPr>
  </w:style>
  <w:style w:type="character" w:styleId="FollowedHyperlink">
    <w:name w:val="FollowedHyperlink"/>
    <w:basedOn w:val="DefaultParagraphFont"/>
    <w:uiPriority w:val="99"/>
    <w:semiHidden/>
    <w:unhideWhenUsed/>
    <w:rsid w:val="003131A2"/>
    <w:rPr>
      <w:color w:val="4F8CCA" w:themeColor="followedHyperlink"/>
      <w:u w:val="single"/>
    </w:rPr>
  </w:style>
  <w:style w:type="character" w:styleId="CommentReference">
    <w:name w:val="annotation reference"/>
    <w:basedOn w:val="DefaultParagraphFont"/>
    <w:uiPriority w:val="5"/>
    <w:unhideWhenUsed/>
    <w:rsid w:val="003E2430"/>
    <w:rPr>
      <w:sz w:val="16"/>
      <w:szCs w:val="16"/>
    </w:rPr>
  </w:style>
  <w:style w:type="character" w:styleId="PlaceholderText">
    <w:name w:val="Placeholder Text"/>
    <w:basedOn w:val="DefaultParagraphFont"/>
    <w:uiPriority w:val="99"/>
    <w:semiHidden/>
    <w:rsid w:val="00D74BC1"/>
    <w:rPr>
      <w:color w:val="808080"/>
    </w:rPr>
  </w:style>
  <w:style w:type="paragraph" w:styleId="Revision">
    <w:name w:val="Revision"/>
    <w:hidden/>
    <w:uiPriority w:val="99"/>
    <w:semiHidden/>
    <w:rsid w:val="00C44AEF"/>
    <w:pPr>
      <w:spacing w:after="0" w:line="240" w:lineRule="auto"/>
    </w:pPr>
    <w:rPr>
      <w:rFonts w:ascii="Arial" w:eastAsia="Calibri" w:hAnsi="Arial" w:cs="Times New Roman"/>
      <w:sz w:val="20"/>
      <w:szCs w:val="24"/>
    </w:rPr>
  </w:style>
  <w:style w:type="paragraph" w:customStyle="1" w:styleId="NewHeading5">
    <w:name w:val="New Heading 5"/>
    <w:basedOn w:val="Heading5"/>
    <w:link w:val="NewHeading5Char"/>
    <w:qFormat/>
    <w:rsid w:val="00552A5A"/>
    <w:pPr>
      <w:ind w:left="720" w:hanging="363"/>
    </w:pPr>
  </w:style>
  <w:style w:type="character" w:customStyle="1" w:styleId="NewHeading5Char">
    <w:name w:val="New Heading 5 Char"/>
    <w:basedOn w:val="Heading5Char"/>
    <w:link w:val="NewHeading5"/>
    <w:rsid w:val="00552A5A"/>
    <w:rPr>
      <w:rFonts w:asciiTheme="majorHAnsi" w:eastAsiaTheme="majorEastAsia" w:hAnsiTheme="majorHAnsi" w:cstheme="majorBidi"/>
      <w:b/>
      <w:sz w:val="20"/>
      <w:szCs w:val="24"/>
    </w:rPr>
  </w:style>
  <w:style w:type="paragraph" w:customStyle="1" w:styleId="NER-RC-Para">
    <w:name w:val="NER-RC-Para"/>
    <w:basedOn w:val="Normal"/>
    <w:uiPriority w:val="99"/>
    <w:rsid w:val="002F1CF3"/>
    <w:pPr>
      <w:autoSpaceDE w:val="0"/>
      <w:autoSpaceDN w:val="0"/>
      <w:adjustRightInd w:val="0"/>
      <w:spacing w:before="120" w:after="120" w:line="240" w:lineRule="auto"/>
      <w:ind w:left="1134"/>
    </w:pPr>
    <w:rPr>
      <w:rFonts w:ascii="Times New Roman" w:eastAsiaTheme="minorEastAsia" w:hAnsi="Times New Roman"/>
      <w:color w:val="000000"/>
      <w:sz w:val="24"/>
      <w:lang w:eastAsia="en-AU"/>
    </w:rPr>
  </w:style>
  <w:style w:type="paragraph" w:customStyle="1" w:styleId="NER-RC-List-1-MNum">
    <w:name w:val="NER-RC-List-1-MNum"/>
    <w:basedOn w:val="Normal"/>
    <w:uiPriority w:val="99"/>
    <w:rsid w:val="002F1CF3"/>
    <w:pPr>
      <w:tabs>
        <w:tab w:val="left" w:pos="1701"/>
      </w:tabs>
      <w:autoSpaceDE w:val="0"/>
      <w:autoSpaceDN w:val="0"/>
      <w:adjustRightInd w:val="0"/>
      <w:spacing w:before="120" w:after="120" w:line="240" w:lineRule="auto"/>
      <w:ind w:left="1701" w:hanging="567"/>
    </w:pPr>
    <w:rPr>
      <w:rFonts w:ascii="Times New Roman" w:eastAsiaTheme="minorEastAsia" w:hAnsi="Times New Roman"/>
      <w:color w:val="000000"/>
      <w:sz w:val="24"/>
      <w:lang w:eastAsia="en-AU"/>
    </w:rPr>
  </w:style>
  <w:style w:type="paragraph" w:customStyle="1" w:styleId="NER-RC-List-2-MNum">
    <w:name w:val="NER-RC-List-2-MNum"/>
    <w:basedOn w:val="Normal"/>
    <w:uiPriority w:val="99"/>
    <w:rsid w:val="002F1CF3"/>
    <w:pPr>
      <w:tabs>
        <w:tab w:val="left" w:pos="2268"/>
      </w:tabs>
      <w:autoSpaceDE w:val="0"/>
      <w:autoSpaceDN w:val="0"/>
      <w:adjustRightInd w:val="0"/>
      <w:spacing w:before="120" w:after="120" w:line="240" w:lineRule="auto"/>
      <w:ind w:left="2268" w:hanging="567"/>
    </w:pPr>
    <w:rPr>
      <w:rFonts w:ascii="Times New Roman" w:eastAsiaTheme="minorEastAsia" w:hAnsi="Times New Roman"/>
      <w:color w:val="000000"/>
      <w:sz w:val="24"/>
      <w:lang w:eastAsia="en-AU"/>
    </w:rPr>
  </w:style>
  <w:style w:type="paragraph" w:customStyle="1" w:styleId="NER-Term-Global">
    <w:name w:val="NER-Term-Global"/>
    <w:basedOn w:val="Normal"/>
    <w:uiPriority w:val="99"/>
    <w:rsid w:val="002F1CF3"/>
    <w:pPr>
      <w:keepNext/>
      <w:keepLines/>
      <w:autoSpaceDE w:val="0"/>
      <w:autoSpaceDN w:val="0"/>
      <w:adjustRightInd w:val="0"/>
      <w:spacing w:before="120" w:after="60" w:line="240" w:lineRule="auto"/>
    </w:pPr>
    <w:rPr>
      <w:rFonts w:ascii="Times New Roman" w:eastAsiaTheme="minorEastAsia" w:hAnsi="Times New Roman"/>
      <w:b/>
      <w:bCs/>
      <w:i/>
      <w:iCs/>
      <w:color w:val="000000"/>
      <w:sz w:val="24"/>
      <w:lang w:eastAsia="en-AU"/>
    </w:rPr>
  </w:style>
  <w:style w:type="character" w:customStyle="1" w:styleId="EM-Bold">
    <w:name w:val="EM-Bold"/>
    <w:uiPriority w:val="99"/>
    <w:rsid w:val="002F1CF3"/>
    <w:rPr>
      <w:b/>
      <w:bCs/>
      <w:w w:val="100"/>
    </w:rPr>
  </w:style>
  <w:style w:type="character" w:customStyle="1" w:styleId="UnresolvedMention">
    <w:name w:val="Unresolved Mention"/>
    <w:basedOn w:val="DefaultParagraphFont"/>
    <w:uiPriority w:val="99"/>
    <w:semiHidden/>
    <w:unhideWhenUsed/>
    <w:rsid w:val="00AC4F79"/>
    <w:rPr>
      <w:color w:val="808080"/>
      <w:shd w:val="clear" w:color="auto" w:fill="E6E6E6"/>
    </w:rPr>
  </w:style>
  <w:style w:type="paragraph" w:customStyle="1" w:styleId="Default">
    <w:name w:val="Default"/>
    <w:rsid w:val="00735B2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ER-RC-List-3-MNum">
    <w:name w:val="NER-RC-List-3-MNum"/>
    <w:basedOn w:val="Normal"/>
    <w:uiPriority w:val="99"/>
    <w:rsid w:val="008A4035"/>
    <w:pPr>
      <w:tabs>
        <w:tab w:val="left" w:pos="2835"/>
      </w:tabs>
      <w:autoSpaceDE w:val="0"/>
      <w:autoSpaceDN w:val="0"/>
      <w:adjustRightInd w:val="0"/>
      <w:spacing w:before="120" w:after="120" w:line="240" w:lineRule="auto"/>
      <w:ind w:left="2835" w:hanging="567"/>
    </w:pPr>
    <w:rPr>
      <w:rFonts w:ascii="Times New Roman" w:eastAsiaTheme="minorEastAsia" w:hAnsi="Times New Roman"/>
      <w:color w:val="000000"/>
      <w:sz w:val="24"/>
      <w:lang w:eastAsia="en-AU"/>
    </w:rPr>
  </w:style>
  <w:style w:type="paragraph" w:customStyle="1" w:styleId="NER-RC-Text-In-1">
    <w:name w:val="NER-RC-Text-In-1"/>
    <w:basedOn w:val="Normal"/>
    <w:uiPriority w:val="99"/>
    <w:rsid w:val="008A4035"/>
    <w:pPr>
      <w:autoSpaceDE w:val="0"/>
      <w:autoSpaceDN w:val="0"/>
      <w:adjustRightInd w:val="0"/>
      <w:spacing w:before="120" w:after="120" w:line="240" w:lineRule="auto"/>
      <w:ind w:left="1701"/>
    </w:pPr>
    <w:rPr>
      <w:rFonts w:ascii="Times New Roman" w:eastAsiaTheme="minorEastAsia" w:hAnsi="Times New Roman"/>
      <w:color w:val="000000"/>
      <w:sz w:val="24"/>
      <w:lang w:eastAsia="en-AU"/>
    </w:rPr>
  </w:style>
  <w:style w:type="paragraph" w:customStyle="1" w:styleId="NER-RC-Text-In-2">
    <w:name w:val="NER-RC-Text-In-2"/>
    <w:basedOn w:val="Normal"/>
    <w:uiPriority w:val="99"/>
    <w:rsid w:val="008A4035"/>
    <w:pPr>
      <w:autoSpaceDE w:val="0"/>
      <w:autoSpaceDN w:val="0"/>
      <w:adjustRightInd w:val="0"/>
      <w:spacing w:before="120" w:after="120" w:line="240" w:lineRule="auto"/>
      <w:ind w:left="2268"/>
    </w:pPr>
    <w:rPr>
      <w:rFonts w:ascii="Times New Roman" w:eastAsiaTheme="minorEastAsia" w:hAnsi="Times New Roman"/>
      <w:color w:val="00000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61612">
      <w:bodyDiv w:val="1"/>
      <w:marLeft w:val="0"/>
      <w:marRight w:val="0"/>
      <w:marTop w:val="0"/>
      <w:marBottom w:val="0"/>
      <w:divBdr>
        <w:top w:val="none" w:sz="0" w:space="0" w:color="auto"/>
        <w:left w:val="none" w:sz="0" w:space="0" w:color="auto"/>
        <w:bottom w:val="none" w:sz="0" w:space="0" w:color="auto"/>
        <w:right w:val="none" w:sz="0" w:space="0" w:color="auto"/>
      </w:divBdr>
    </w:div>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207762430">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856425906">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205411239">
      <w:bodyDiv w:val="1"/>
      <w:marLeft w:val="0"/>
      <w:marRight w:val="0"/>
      <w:marTop w:val="0"/>
      <w:marBottom w:val="0"/>
      <w:divBdr>
        <w:top w:val="none" w:sz="0" w:space="0" w:color="auto"/>
        <w:left w:val="none" w:sz="0" w:space="0" w:color="auto"/>
        <w:bottom w:val="none" w:sz="0" w:space="0" w:color="auto"/>
        <w:right w:val="none" w:sz="0" w:space="0" w:color="auto"/>
      </w:divBdr>
    </w:div>
    <w:div w:id="129139869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 w:id="2114858992">
      <w:bodyDiv w:val="1"/>
      <w:marLeft w:val="0"/>
      <w:marRight w:val="0"/>
      <w:marTop w:val="0"/>
      <w:marBottom w:val="0"/>
      <w:divBdr>
        <w:top w:val="none" w:sz="0" w:space="0" w:color="auto"/>
        <w:left w:val="none" w:sz="0" w:space="0" w:color="auto"/>
        <w:bottom w:val="none" w:sz="0" w:space="0" w:color="auto"/>
        <w:right w:val="none" w:sz="0" w:space="0" w:color="auto"/>
      </w:divBdr>
    </w:div>
    <w:div w:id="213733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37"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aemo.com.au/Electricity/National-Electricity-Market-NEM/Network-connections/Modelling-require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8.jpeg"/><Relationship Id="rId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T:\Templates\Reports%202016\Non%20Major%20Reports\Standard%20versions\Electricity%20non-major%20report%20standard.dotx" TargetMode="External"/></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EMODocument" ma:contentTypeID="0x0101009BE89D58CAF0934CA32A20BCFFD353DC00BACF452AD4A4C44FB2123AC114B56A34" ma:contentTypeVersion="41" ma:contentTypeDescription="" ma:contentTypeScope="" ma:versionID="6799156149e604433ba37c3ca8005a46">
  <xsd:schema xmlns:xsd="http://www.w3.org/2001/XMLSchema" xmlns:xs="http://www.w3.org/2001/XMLSchema" xmlns:p="http://schemas.microsoft.com/office/2006/metadata/properties" xmlns:ns2="a14523ce-dede-483e-883a-2d83261080bd" targetNamespace="http://schemas.microsoft.com/office/2006/metadata/properties" ma:root="true" ma:fieldsID="81f9e99a725477a07a87339d013e8490"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f2baf17d-91b1-421c-aaef-0c2c810bb868}" ma:internalName="TaxCatchAll" ma:showField="CatchAllData" ma:web="ec581fb2-efcd-419f-afca-68928b725d5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f2baf17d-91b1-421c-aaef-0c2c810bb868}" ma:internalName="TaxCatchAllLabel" ma:readOnly="true" ma:showField="CatchAllDataLabel" ma:web="ec581fb2-efcd-419f-afca-68928b725d50">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3;#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409ac0fb-07cb-4169-8a26-def2760b5502" ContentTypeId="0x0101009BE89D58CAF0934CA32A20BCFFD353DC" PreviousValue="false"/>
</file>

<file path=customXml/item4.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Fabian Spescha</DisplayName>
        <AccountId>607</AccountId>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AEMOKeywordsTaxHTField0 xmlns="a14523ce-dede-483e-883a-2d83261080bd">
      <Terms xmlns="http://schemas.microsoft.com/office/infopath/2007/PartnerControls"/>
    </AEMOKeywordsTaxHTField0>
    <TaxCatchAll xmlns="a14523ce-dede-483e-883a-2d83261080bd">
      <Value>3</Value>
    </TaxCatchAll>
    <AEMODescription xmlns="a14523ce-dede-483e-883a-2d83261080bd" xsi:nil="true"/>
    <_dlc_DocId xmlns="a14523ce-dede-483e-883a-2d83261080bd">NETWORKDEV-44-30401</_dlc_DocId>
    <_dlc_DocIdUrl xmlns="a14523ce-dede-483e-883a-2d83261080bd">
      <Url>http://sharedocs/sites/nd/cod/_layouts/15/DocIdRedir.aspx?ID=NETWORKDEV-44-30401</Url>
      <Description>NETWORKDEV-44-30401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/sites/nd/cod/admin</xsnScope>
</customXs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862AF-E6C1-4788-9F4F-BEA634A50661}">
  <ds:schemaRefs>
    <ds:schemaRef ds:uri="http://schemas.microsoft.com/sharepoint/v3/contenttype/forms"/>
  </ds:schemaRefs>
</ds:datastoreItem>
</file>

<file path=customXml/itemProps2.xml><?xml version="1.0" encoding="utf-8"?>
<ds:datastoreItem xmlns:ds="http://schemas.openxmlformats.org/officeDocument/2006/customXml" ds:itemID="{C68C8B51-95DB-40D5-A1F1-4D46DB665BB3}"/>
</file>

<file path=customXml/itemProps3.xml><?xml version="1.0" encoding="utf-8"?>
<ds:datastoreItem xmlns:ds="http://schemas.openxmlformats.org/officeDocument/2006/customXml" ds:itemID="{AEAD0153-4698-409D-BD4D-0459FFD2D912}">
  <ds:schemaRefs>
    <ds:schemaRef ds:uri="Microsoft.SharePoint.Taxonomy.ContentTypeSync"/>
  </ds:schemaRefs>
</ds:datastoreItem>
</file>

<file path=customXml/itemProps4.xml><?xml version="1.0" encoding="utf-8"?>
<ds:datastoreItem xmlns:ds="http://schemas.openxmlformats.org/officeDocument/2006/customXml" ds:itemID="{F8CBE839-8B1E-407B-A975-109F79444E58}">
  <ds:schemaRefs>
    <ds:schemaRef ds:uri="http://schemas.microsoft.com/office/2006/metadata/properties"/>
    <ds:schemaRef ds:uri="http://schemas.microsoft.com/office/infopath/2007/PartnerControls"/>
    <ds:schemaRef ds:uri="a14523ce-dede-483e-883a-2d83261080bd"/>
  </ds:schemaRefs>
</ds:datastoreItem>
</file>

<file path=customXml/itemProps5.xml><?xml version="1.0" encoding="utf-8"?>
<ds:datastoreItem xmlns:ds="http://schemas.openxmlformats.org/officeDocument/2006/customXml" ds:itemID="{84FE1818-D55A-49BF-B1EF-BFA16FCBFC45}">
  <ds:schemaRefs>
    <ds:schemaRef ds:uri="http://schemas.microsoft.com/sharepoint/events"/>
  </ds:schemaRefs>
</ds:datastoreItem>
</file>

<file path=customXml/itemProps6.xml><?xml version="1.0" encoding="utf-8"?>
<ds:datastoreItem xmlns:ds="http://schemas.openxmlformats.org/officeDocument/2006/customXml" ds:itemID="{E5015D20-CBE1-4E4A-9B1F-801204B2A0DD}"/>
</file>

<file path=customXml/itemProps7.xml><?xml version="1.0" encoding="utf-8"?>
<ds:datastoreItem xmlns:ds="http://schemas.openxmlformats.org/officeDocument/2006/customXml" ds:itemID="{A0A43245-7CB2-42CD-A8B1-B43CAAAB1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Electricity non-major report standard.dotx</Template>
  <TotalTime>3</TotalTime>
  <Pages>15</Pages>
  <Words>4357</Words>
  <Characters>24836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Template for preparation of a Releasable User Guide</vt:lpstr>
    </vt:vector>
  </TitlesOfParts>
  <Company/>
  <LinksUpToDate>false</LinksUpToDate>
  <CharactersWithSpaces>29135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preparation of a Releasable User Guide</dc:title>
  <dc:subject/>
  <dc:creator>Nicole Dodd</dc:creator>
  <cp:keywords/>
  <dc:description/>
  <cp:lastModifiedBy>Phillip Decet</cp:lastModifiedBy>
  <cp:revision>3</cp:revision>
  <cp:lastPrinted>2018-02-11T23:46:00Z</cp:lastPrinted>
  <dcterms:created xsi:type="dcterms:W3CDTF">2018-06-28T04:50:00Z</dcterms:created>
  <dcterms:modified xsi:type="dcterms:W3CDTF">2018-06-28T04:53:00Z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0x0101009BE89D58CAF0934CA32A20BCFFD353DC00BACF452AD4A4C44FB2123AC114B56A34</vt:lpwstr>
  </property>
  <property fmtid="{D5CDD505-2E9C-101B-9397-08002B2CF9AE}" pid="3" name="_dlc_DocIdItemGuid">
    <vt:lpwstr>62920bec-c08c-44a4-84f9-3a19eccc9fb4</vt:lpwstr>
  </property>
  <property fmtid="{D5CDD505-2E9C-101B-9397-08002B2CF9AE}" pid="4" name="AEMODocumentType">
    <vt:lpwstr>3;#Operational Record|859762f2-4462-42eb-9744-c955c7e2c540</vt:lpwstr>
  </property>
  <property fmtid="{D5CDD505-2E9C-101B-9397-08002B2CF9AE}" pid="5" name="AEMOKeywords">
    <vt:lpwstr/>
  </property>
</Properties>
</file>